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>
    <v:background id="_x0000_s1025" o:bwmode="white" o:targetscreensize="1024,768">
      <v:fill r:id="rId4" o:title="tropical_twitter_background_free" type="frame"/>
    </v:background>
  </w:background>
  <w:body>
    <w:p w14:paraId="03A7469B" w14:textId="5823166B" w:rsidR="00A70072" w:rsidRPr="00A70072" w:rsidRDefault="00D77471" w:rsidP="00A70072">
      <w:r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34C5FE8" wp14:editId="16B67AE7">
                <wp:simplePos x="0" y="0"/>
                <wp:positionH relativeFrom="page">
                  <wp:posOffset>133350</wp:posOffset>
                </wp:positionH>
                <wp:positionV relativeFrom="paragraph">
                  <wp:posOffset>0</wp:posOffset>
                </wp:positionV>
                <wp:extent cx="4714875" cy="10020300"/>
                <wp:effectExtent l="0" t="0" r="28575" b="19050"/>
                <wp:wrapSquare wrapText="bothSides"/>
                <wp:docPr id="6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14875" cy="10020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31849B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D049FD" w14:textId="15EAABA4" w:rsidR="00D77471" w:rsidRDefault="00D77471" w:rsidP="00F636BD">
                            <w:pPr>
                              <w:jc w:val="center"/>
                              <w:rPr>
                                <w:rFonts w:ascii="Lucida Handwriting" w:hAnsi="Lucida Handwriting"/>
                                <w:b/>
                                <w:color w:val="7030A0"/>
                              </w:rPr>
                            </w:pPr>
                          </w:p>
                          <w:p w14:paraId="1884E30F" w14:textId="77777777" w:rsidR="00D77471" w:rsidRPr="00643C26" w:rsidRDefault="00D77471" w:rsidP="00D77471">
                            <w:pPr>
                              <w:jc w:val="center"/>
                              <w:rPr>
                                <w:rFonts w:ascii="Bromine" w:hAnsi="Bromine"/>
                                <w:b/>
                                <w:color w:val="C00000"/>
                                <w:sz w:val="28"/>
                                <w:szCs w:val="28"/>
                                <w:lang w:val="fr-FR"/>
                              </w:rPr>
                            </w:pPr>
                            <w:r w:rsidRPr="00643C26">
                              <w:rPr>
                                <w:rFonts w:ascii="Bromine" w:hAnsi="Bromine"/>
                                <w:b/>
                                <w:color w:val="C00000"/>
                                <w:sz w:val="28"/>
                                <w:szCs w:val="28"/>
                                <w:lang w:val="fr-FR"/>
                              </w:rPr>
                              <w:t>NATHALIE THENAISIE</w:t>
                            </w:r>
                          </w:p>
                          <w:p w14:paraId="3D076847" w14:textId="77777777" w:rsidR="00D77471" w:rsidRPr="00643C26" w:rsidRDefault="00D77471" w:rsidP="00D77471">
                            <w:pPr>
                              <w:jc w:val="center"/>
                              <w:rPr>
                                <w:rFonts w:ascii="Arial" w:hAnsi="Arial"/>
                                <w:b/>
                                <w:sz w:val="22"/>
                                <w:szCs w:val="22"/>
                                <w:lang w:val="fr-FR"/>
                              </w:rPr>
                            </w:pPr>
                            <w:r w:rsidRPr="00643C26">
                              <w:rPr>
                                <w:rFonts w:ascii="Arial" w:hAnsi="Arial"/>
                                <w:b/>
                                <w:sz w:val="22"/>
                                <w:szCs w:val="22"/>
                                <w:lang w:val="fr-FR"/>
                              </w:rPr>
                              <w:t>52 ans</w:t>
                            </w:r>
                          </w:p>
                          <w:p w14:paraId="60383D9D" w14:textId="77777777" w:rsidR="00D77471" w:rsidRPr="00643C26" w:rsidRDefault="00D77471" w:rsidP="00D77471">
                            <w:pPr>
                              <w:jc w:val="center"/>
                              <w:rPr>
                                <w:rFonts w:ascii="Arial" w:hAnsi="Arial"/>
                                <w:b/>
                                <w:sz w:val="22"/>
                                <w:szCs w:val="22"/>
                                <w:lang w:val="fr-FR"/>
                              </w:rPr>
                            </w:pPr>
                            <w:r w:rsidRPr="00643C26">
                              <w:rPr>
                                <w:rFonts w:ascii="Arial" w:hAnsi="Arial"/>
                                <w:b/>
                                <w:sz w:val="22"/>
                                <w:szCs w:val="22"/>
                                <w:lang w:val="fr-FR"/>
                              </w:rPr>
                              <w:t>Lieu dit les vernes – 05260 Forest Saint Julien</w:t>
                            </w:r>
                          </w:p>
                          <w:p w14:paraId="68A0975C" w14:textId="77777777" w:rsidR="00D77471" w:rsidRPr="00643C26" w:rsidRDefault="00D77471" w:rsidP="00D77471">
                            <w:pPr>
                              <w:jc w:val="center"/>
                              <w:rPr>
                                <w:rFonts w:ascii="Arial" w:hAnsi="Arial"/>
                                <w:b/>
                                <w:sz w:val="22"/>
                                <w:szCs w:val="22"/>
                                <w:lang w:val="fr-FR"/>
                              </w:rPr>
                            </w:pPr>
                            <w:r w:rsidRPr="00643C26">
                              <w:rPr>
                                <w:rFonts w:ascii="Arial" w:hAnsi="Arial"/>
                                <w:b/>
                                <w:sz w:val="22"/>
                                <w:szCs w:val="22"/>
                                <w:lang w:val="fr-FR"/>
                              </w:rPr>
                              <w:t>07.85.69.82.68</w:t>
                            </w:r>
                          </w:p>
                          <w:p w14:paraId="73DB90C4" w14:textId="77777777" w:rsidR="00D77471" w:rsidRPr="00643C26" w:rsidRDefault="00D77471" w:rsidP="00D77471">
                            <w:pPr>
                              <w:jc w:val="center"/>
                              <w:rPr>
                                <w:rFonts w:ascii="Arial" w:hAnsi="Arial"/>
                                <w:b/>
                                <w:color w:val="C00000"/>
                                <w:sz w:val="22"/>
                                <w:szCs w:val="22"/>
                                <w:lang w:val="fr-FR"/>
                              </w:rPr>
                            </w:pPr>
                            <w:hyperlink r:id="rId9" w:history="1">
                              <w:r w:rsidRPr="00643C26">
                                <w:rPr>
                                  <w:rStyle w:val="Lienhypertexte"/>
                                  <w:rFonts w:ascii="Arial" w:hAnsi="Arial"/>
                                  <w:b/>
                                  <w:color w:val="C00000"/>
                                  <w:sz w:val="22"/>
                                  <w:szCs w:val="22"/>
                                  <w:lang w:val="fr-FR"/>
                                </w:rPr>
                                <w:t>Nath.thenaisie@outlook.com</w:t>
                              </w:r>
                            </w:hyperlink>
                          </w:p>
                          <w:p w14:paraId="494DA211" w14:textId="77777777" w:rsidR="00D77471" w:rsidRPr="00643C26" w:rsidRDefault="00D77471" w:rsidP="00D77471">
                            <w:pPr>
                              <w:jc w:val="center"/>
                              <w:rPr>
                                <w:rFonts w:ascii="Arial" w:hAnsi="Arial"/>
                                <w:b/>
                                <w:sz w:val="22"/>
                                <w:szCs w:val="22"/>
                                <w:lang w:val="fr-FR"/>
                              </w:rPr>
                            </w:pPr>
                            <w:r w:rsidRPr="00643C26">
                              <w:rPr>
                                <w:rFonts w:ascii="Arial" w:hAnsi="Arial"/>
                                <w:b/>
                                <w:sz w:val="22"/>
                                <w:szCs w:val="22"/>
                                <w:lang w:val="fr-FR"/>
                              </w:rPr>
                              <w:t>1 enfant -  Marié</w:t>
                            </w:r>
                          </w:p>
                          <w:p w14:paraId="424F518C" w14:textId="77777777" w:rsidR="00D77471" w:rsidRPr="00643C26" w:rsidRDefault="00D77471" w:rsidP="00D77471">
                            <w:pPr>
                              <w:jc w:val="center"/>
                              <w:rPr>
                                <w:rFonts w:ascii="Arial" w:hAnsi="Arial"/>
                                <w:b/>
                                <w:sz w:val="22"/>
                                <w:szCs w:val="22"/>
                                <w:lang w:val="fr-FR"/>
                              </w:rPr>
                            </w:pPr>
                            <w:r w:rsidRPr="00643C26">
                              <w:rPr>
                                <w:rFonts w:ascii="Arial" w:hAnsi="Arial"/>
                                <w:b/>
                                <w:sz w:val="22"/>
                                <w:szCs w:val="22"/>
                                <w:lang w:val="fr-FR"/>
                              </w:rPr>
                              <w:t>Permis B</w:t>
                            </w:r>
                          </w:p>
                          <w:p w14:paraId="49D01E48" w14:textId="77777777" w:rsidR="00D77471" w:rsidRDefault="00D77471" w:rsidP="00F636BD">
                            <w:pPr>
                              <w:jc w:val="center"/>
                              <w:rPr>
                                <w:rFonts w:ascii="Lucida Handwriting" w:hAnsi="Lucida Handwriting"/>
                                <w:b/>
                                <w:color w:val="7030A0"/>
                              </w:rPr>
                            </w:pPr>
                          </w:p>
                          <w:p w14:paraId="490F40A8" w14:textId="61E28333" w:rsidR="00F636BD" w:rsidRDefault="00E040C2" w:rsidP="00F636BD">
                            <w:pPr>
                              <w:jc w:val="center"/>
                              <w:rPr>
                                <w:rFonts w:ascii="Lucida Handwriting" w:hAnsi="Lucida Handwriting"/>
                                <w:b/>
                                <w:color w:val="7030A0"/>
                              </w:rPr>
                            </w:pPr>
                            <w:r w:rsidRPr="00E040C2">
                              <w:rPr>
                                <w:rFonts w:ascii="Lucida Handwriting" w:hAnsi="Lucida Handwriting"/>
                                <w:b/>
                                <w:color w:val="7030A0"/>
                              </w:rPr>
                              <w:t>MES EXPERIENCES</w:t>
                            </w:r>
                            <w:r>
                              <w:rPr>
                                <w:rFonts w:ascii="Lucida Handwriting" w:hAnsi="Lucida Handwriting"/>
                                <w:b/>
                                <w:color w:val="7030A0"/>
                              </w:rPr>
                              <w:t xml:space="preserve"> D</w:t>
                            </w:r>
                            <w:r w:rsidR="00905DE9">
                              <w:rPr>
                                <w:rFonts w:ascii="Lucida Handwriting" w:hAnsi="Lucida Handwriting"/>
                                <w:b/>
                                <w:color w:val="7030A0"/>
                              </w:rPr>
                              <w:t>e</w:t>
                            </w:r>
                            <w:r>
                              <w:rPr>
                                <w:rFonts w:ascii="Lucida Handwriting" w:hAnsi="Lucida Handwriting"/>
                                <w:b/>
                                <w:color w:val="7030A0"/>
                              </w:rPr>
                              <w:t xml:space="preserve"> 2016 à 2020</w:t>
                            </w:r>
                          </w:p>
                          <w:p w14:paraId="044AD2D5" w14:textId="77777777" w:rsidR="00937A48" w:rsidRDefault="00937A48" w:rsidP="00E040C2">
                            <w:pPr>
                              <w:rPr>
                                <w:rFonts w:ascii="Arial" w:hAnsi="Arial" w:cs="Arial"/>
                                <w:b/>
                                <w:color w:val="7030A0"/>
                              </w:rPr>
                            </w:pPr>
                          </w:p>
                          <w:p w14:paraId="46B3E3EF" w14:textId="69DDFD49" w:rsidR="002F0759" w:rsidRPr="002F0759" w:rsidRDefault="00E040C2" w:rsidP="00E040C2">
                            <w:pPr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2F07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>CONSEILLERE EN RECRUTEMENT ET INSERTION PROFE3SSIONNELLE</w:t>
                            </w:r>
                            <w:r w:rsidRPr="002F07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2918904D" w14:textId="3EEB3FBE" w:rsidR="00E040C2" w:rsidRPr="00204859" w:rsidRDefault="00204859" w:rsidP="00E040C2">
                            <w:pPr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b/>
                                <w:bCs/>
                                <w:color w:val="365F91" w:themeColor="accent1" w:themeShade="BF"/>
                                <w:sz w:val="18"/>
                                <w:szCs w:val="18"/>
                              </w:rPr>
                              <w:t>FREELANCE E EN AUTODIDACTE</w:t>
                            </w:r>
                            <w:r w:rsidR="00E040C2" w:rsidRPr="002048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E040C2" w:rsidRPr="002048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2E649551" w14:textId="3B03FD92" w:rsidR="00E040C2" w:rsidRPr="00E34874" w:rsidRDefault="00E040C2" w:rsidP="00E040C2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23239E56" w14:textId="3BFDC934" w:rsidR="00E34874" w:rsidRPr="00E34874" w:rsidRDefault="00E34874" w:rsidP="00E040C2">
                            <w:pPr>
                              <w:rPr>
                                <w:rFonts w:ascii="Lucida Calligraphy" w:hAnsi="Lucida Calligraphy"/>
                                <w:sz w:val="18"/>
                                <w:szCs w:val="18"/>
                              </w:rPr>
                            </w:pPr>
                            <w:r w:rsidRPr="00E34874">
                              <w:rPr>
                                <w:rFonts w:ascii="Lucida Calligraphy" w:hAnsi="Lucida Calligraphy"/>
                                <w:b/>
                                <w:bCs/>
                                <w:sz w:val="18"/>
                                <w:szCs w:val="18"/>
                              </w:rPr>
                              <w:t>VEUDEUSE RAYON FROMAGE</w:t>
                            </w:r>
                            <w:r>
                              <w:rPr>
                                <w:rFonts w:ascii="Lucida Calligraphy" w:hAnsi="Lucida Calligraphy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Lucida Calligraphy" w:hAnsi="Lucida Calligraphy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Lucida Calligraphy" w:hAnsi="Lucida Calligraphy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Pr="00E34874">
                              <w:rPr>
                                <w:rFonts w:ascii="Lucida Calligraphy" w:hAnsi="Lucida Calligraphy"/>
                                <w:sz w:val="18"/>
                                <w:szCs w:val="18"/>
                              </w:rPr>
                              <w:t>(CDD</w:t>
                            </w:r>
                            <w:r>
                              <w:rPr>
                                <w:rFonts w:ascii="Lucida Calligraphy" w:hAnsi="Lucida Calligraphy"/>
                                <w:sz w:val="18"/>
                                <w:szCs w:val="18"/>
                              </w:rPr>
                              <w:t>)</w:t>
                            </w:r>
                            <w:r w:rsidRPr="00E34874">
                              <w:rPr>
                                <w:rFonts w:ascii="Lucida Calligraphy" w:hAnsi="Lucida Calligraphy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Lucida Calligraphy" w:hAnsi="Lucida Calligraphy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34874">
                              <w:rPr>
                                <w:rFonts w:ascii="Lucida Calligraphy" w:hAnsi="Lucida Calligraphy"/>
                                <w:sz w:val="18"/>
                                <w:szCs w:val="18"/>
                              </w:rPr>
                              <w:t>05</w:t>
                            </w:r>
                          </w:p>
                          <w:p w14:paraId="417E5F15" w14:textId="6D9AA29C" w:rsidR="00E34874" w:rsidRPr="00E34874" w:rsidRDefault="00E34874" w:rsidP="00E040C2">
                            <w:pPr>
                              <w:rPr>
                                <w:rFonts w:ascii="Lucida Calligraphy" w:hAnsi="Lucida Calligraphy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E34874">
                              <w:rPr>
                                <w:rFonts w:ascii="Lucida Calligraphy" w:hAnsi="Lucida Calligraphy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INTERMARCHE</w:t>
                            </w:r>
                          </w:p>
                          <w:p w14:paraId="6B5A4DC9" w14:textId="77777777" w:rsidR="00E34874" w:rsidRPr="008D0FA0" w:rsidRDefault="00E34874" w:rsidP="00E040C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63C118DE" w14:textId="54DBD74B" w:rsidR="00E040C2" w:rsidRPr="002F0759" w:rsidRDefault="00E040C2" w:rsidP="00E040C2">
                            <w:pPr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</w:pPr>
                            <w:r w:rsidRPr="002F07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>CHEF DE SECTEUR SEDENTAIRE</w:t>
                            </w:r>
                            <w:r w:rsidRPr="002F07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2F07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2F07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Pr="002F0759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>(CDI</w:t>
                            </w:r>
                            <w:r w:rsidR="002F0759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>)</w:t>
                            </w:r>
                            <w:r w:rsidRPr="002F0759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ab/>
                              <w:t>05</w:t>
                            </w:r>
                          </w:p>
                          <w:p w14:paraId="01E3F1B1" w14:textId="602CD07D" w:rsidR="00E040C2" w:rsidRPr="002F0759" w:rsidRDefault="00E040C2" w:rsidP="00E040C2">
                            <w:pPr>
                              <w:rPr>
                                <w:rFonts w:ascii="Lucida Handwriting" w:hAnsi="Lucida Handwriting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2F0759">
                              <w:rPr>
                                <w:rFonts w:ascii="Lucida Handwriting" w:hAnsi="Lucida Handwriting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 xml:space="preserve">CANAVESE – HAPIAN </w:t>
                            </w:r>
                          </w:p>
                          <w:p w14:paraId="20BBBC24" w14:textId="77777777" w:rsidR="00E040C2" w:rsidRPr="002F0759" w:rsidRDefault="00E040C2" w:rsidP="00E040C2">
                            <w:pPr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</w:pPr>
                          </w:p>
                          <w:p w14:paraId="5D2D6454" w14:textId="09D59231" w:rsidR="00E040C2" w:rsidRPr="002F0759" w:rsidRDefault="00E040C2" w:rsidP="00E040C2">
                            <w:pPr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</w:pPr>
                            <w:r w:rsidRPr="002F07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>ASSISTANTE ADMINISTRATIVE ET COMMERCIALE</w:t>
                            </w:r>
                            <w:r w:rsidRPr="002F0759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064690FF" w14:textId="36E15967" w:rsidR="00E040C2" w:rsidRDefault="00E040C2" w:rsidP="00E040C2">
                            <w:pPr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</w:pPr>
                            <w:r w:rsidRPr="002F0759">
                              <w:rPr>
                                <w:rFonts w:ascii="Lucida Handwriting" w:hAnsi="Lucida Handwriting"/>
                                <w:b/>
                                <w:bCs/>
                                <w:color w:val="0070C0"/>
                                <w:sz w:val="18"/>
                                <w:szCs w:val="18"/>
                                <w:lang w:val="en-US"/>
                              </w:rPr>
                              <w:t>CLUB MULTISPORTS “CLUB RHODIA VAISE</w:t>
                            </w:r>
                            <w:r w:rsidRPr="002F0759">
                              <w:rPr>
                                <w:rFonts w:ascii="Lucida Handwriting" w:hAnsi="Lucida Handwriting"/>
                                <w:b/>
                                <w:bCs/>
                                <w:color w:val="0070C0"/>
                                <w:sz w:val="18"/>
                                <w:szCs w:val="18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2F0759">
                              <w:rPr>
                                <w:rFonts w:ascii="Lucida Handwriting" w:hAnsi="Lucida Handwriting"/>
                                <w:b/>
                                <w:bCs/>
                                <w:color w:val="0070C0"/>
                                <w:sz w:val="18"/>
                                <w:szCs w:val="18"/>
                                <w:lang w:val="en-US"/>
                              </w:rPr>
                              <w:tab/>
                            </w:r>
                            <w:r w:rsidR="002F0759" w:rsidRPr="002F0759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>(CDI</w:t>
                            </w:r>
                            <w:r w:rsidR="002F0759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>)</w:t>
                            </w:r>
                            <w:r w:rsidR="002F0759" w:rsidRPr="002F0759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>L</w:t>
                            </w:r>
                            <w:r w:rsidR="002F0759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 xml:space="preserve"> 69</w:t>
                            </w:r>
                          </w:p>
                          <w:p w14:paraId="7E2F89DF" w14:textId="77777777" w:rsidR="00204859" w:rsidRPr="002F0759" w:rsidRDefault="00204859" w:rsidP="00E040C2">
                            <w:pPr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5C352E33" w14:textId="6522FB2D" w:rsidR="00E040C2" w:rsidRPr="002F0759" w:rsidRDefault="00E040C2" w:rsidP="00E040C2">
                            <w:pPr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</w:pPr>
                            <w:r w:rsidRPr="002F07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>COMMERCIALE SEDENTAIRE ET TELEVENDEUSE</w:t>
                            </w:r>
                            <w:r w:rsidRPr="002F07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Pr="002F07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5D5CAD85" w14:textId="77777777" w:rsidR="002F0759" w:rsidRDefault="00E040C2" w:rsidP="00E040C2">
                            <w:pPr>
                              <w:rPr>
                                <w:rFonts w:ascii="Lucida Handwriting" w:hAnsi="Lucida Handwriting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2F0759">
                              <w:rPr>
                                <w:rFonts w:ascii="Lucida Handwriting" w:hAnsi="Lucida Handwriting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 xml:space="preserve">COUP DE PATE / DAVIGEL / FRANCES VIANDES </w:t>
                            </w:r>
                          </w:p>
                          <w:p w14:paraId="5959C8CE" w14:textId="37AAEC8D" w:rsidR="002F0759" w:rsidRPr="002F0759" w:rsidRDefault="00E040C2" w:rsidP="002F0759">
                            <w:pPr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</w:pPr>
                            <w:r w:rsidRPr="002F0759">
                              <w:rPr>
                                <w:rFonts w:ascii="Lucida Handwriting" w:hAnsi="Lucida Handwriting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CENTRE SERVICES FRAIS</w:t>
                            </w:r>
                            <w:r w:rsidRPr="002F0759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ab/>
                              <w:t xml:space="preserve"> </w:t>
                            </w:r>
                            <w:r w:rsidR="002F0759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ab/>
                            </w:r>
                            <w:r w:rsidR="002F0759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ab/>
                            </w:r>
                            <w:r w:rsidR="002F0759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ab/>
                            </w:r>
                            <w:r w:rsidR="002F0759" w:rsidRPr="002F0759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 xml:space="preserve">(INTERIM) </w:t>
                            </w:r>
                            <w:r w:rsidR="002F0759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>69</w:t>
                            </w:r>
                          </w:p>
                          <w:p w14:paraId="766DD206" w14:textId="64797B46" w:rsidR="00E040C2" w:rsidRPr="002F0759" w:rsidRDefault="002F0759" w:rsidP="00E040C2">
                            <w:pPr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41D405CA" w14:textId="23B13F79" w:rsidR="002F0759" w:rsidRDefault="00E040C2" w:rsidP="00E040C2">
                            <w:pPr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</w:pPr>
                            <w:r w:rsidRPr="002F07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CO. DIRECTRICE DE </w:t>
                            </w:r>
                            <w:r w:rsidR="00735B68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>NOS</w:t>
                            </w:r>
                            <w:r w:rsidRPr="002F07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RESTAURANT</w:t>
                            </w:r>
                            <w:r w:rsidR="00735B68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>S</w:t>
                            </w:r>
                            <w:r w:rsidRPr="002F07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F07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2F07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Pr="002F0759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 xml:space="preserve">(FREELANCE) </w:t>
                            </w:r>
                          </w:p>
                          <w:p w14:paraId="3E6A6785" w14:textId="5709752C" w:rsidR="00E040C2" w:rsidRPr="002F0759" w:rsidRDefault="00E040C2" w:rsidP="00E040C2">
                            <w:pPr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</w:pPr>
                            <w:r w:rsidRPr="002F0759">
                              <w:rPr>
                                <w:rFonts w:ascii="Lucida Handwriting" w:hAnsi="Lucida Handwriting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 RESTAURANT Le Saint Vincent</w:t>
                            </w:r>
                            <w:r w:rsidR="002F0759">
                              <w:rPr>
                                <w:rFonts w:ascii="Lucida Handwriting" w:hAnsi="Lucida Handwriting"/>
                                <w:color w:val="0070C0"/>
                                <w:sz w:val="18"/>
                                <w:szCs w:val="18"/>
                              </w:rPr>
                              <w:t xml:space="preserve"> /</w:t>
                            </w:r>
                            <w:r w:rsidR="002F0759" w:rsidRPr="00204859">
                              <w:rPr>
                                <w:rFonts w:ascii="Lucida Handwriting" w:hAnsi="Lucida Handwriting"/>
                                <w:b/>
                                <w:bCs/>
                                <w:color w:val="365F91" w:themeColor="accent1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04859" w:rsidRPr="00204859">
                              <w:rPr>
                                <w:rFonts w:ascii="Lucida Handwriting" w:hAnsi="Lucida Handwriting"/>
                                <w:b/>
                                <w:bCs/>
                                <w:color w:val="365F91" w:themeColor="accent1" w:themeShade="BF"/>
                                <w:sz w:val="18"/>
                                <w:szCs w:val="18"/>
                              </w:rPr>
                              <w:t>Le</w:t>
                            </w:r>
                            <w:r w:rsidR="00204859" w:rsidRPr="00204859">
                              <w:rPr>
                                <w:rFonts w:ascii="Lucida Handwriting" w:hAnsi="Lucida Handwriting"/>
                                <w:color w:val="365F91" w:themeColor="accent1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F0759" w:rsidRPr="002F0759">
                              <w:rPr>
                                <w:rFonts w:ascii="Lucida Handwriting" w:hAnsi="Lucida Handwriting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Grand Chariot</w:t>
                            </w:r>
                            <w:r w:rsidRPr="002F07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13123375" w14:textId="77777777" w:rsidR="00E040C2" w:rsidRPr="002F0759" w:rsidRDefault="00E040C2" w:rsidP="00E040C2">
                            <w:pPr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</w:pPr>
                          </w:p>
                          <w:p w14:paraId="0E874C14" w14:textId="1211C982" w:rsidR="00204859" w:rsidRPr="00204859" w:rsidRDefault="00E040C2" w:rsidP="00E040C2">
                            <w:pPr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</w:pPr>
                            <w:r w:rsidRPr="002F07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CHEF D’EQUIPE PROPRETE </w:t>
                            </w:r>
                            <w:r w:rsidRPr="002F07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Pr="002F07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2048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2048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204859" w:rsidRPr="00204859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>CDD</w:t>
                            </w:r>
                            <w:r w:rsidR="00204859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 xml:space="preserve"> 05</w:t>
                            </w:r>
                          </w:p>
                          <w:p w14:paraId="6AD4E6D7" w14:textId="5A799AAD" w:rsidR="00E040C2" w:rsidRPr="002F0759" w:rsidRDefault="00E040C2" w:rsidP="00E040C2">
                            <w:pPr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</w:pPr>
                            <w:r w:rsidRPr="002F0759">
                              <w:rPr>
                                <w:rFonts w:ascii="Lucida Handwriting" w:hAnsi="Lucida Handwriting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ENTREPRISE GSF</w:t>
                            </w:r>
                            <w:r w:rsidRPr="002F0759">
                              <w:rPr>
                                <w:rFonts w:ascii="Lucida Handwriting" w:hAnsi="Lucida Handwriting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ab/>
                              <w:t>-</w:t>
                            </w:r>
                            <w:r w:rsidRPr="002F0759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04A8BC32" w14:textId="77777777" w:rsidR="00E040C2" w:rsidRPr="002F0759" w:rsidRDefault="00E040C2" w:rsidP="00E040C2">
                            <w:pPr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584887D4" w14:textId="3E91B2F5" w:rsidR="00E040C2" w:rsidRPr="002F0759" w:rsidRDefault="00E040C2" w:rsidP="00E040C2">
                            <w:pPr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</w:pPr>
                            <w:r w:rsidRPr="002F07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>RESPONSABLE RAYON POISSONNERIE</w:t>
                            </w:r>
                            <w:r w:rsidRPr="002F07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Pr="002F07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Pr="002F0759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>(CDI)</w:t>
                            </w:r>
                            <w:r w:rsidR="00204859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 xml:space="preserve"> 05</w:t>
                            </w:r>
                          </w:p>
                          <w:p w14:paraId="718FBCA9" w14:textId="77777777" w:rsidR="00E040C2" w:rsidRPr="002F0759" w:rsidRDefault="00E040C2" w:rsidP="00E040C2">
                            <w:pPr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2F0759">
                              <w:rPr>
                                <w:rFonts w:ascii="Lucida Handwriting" w:hAnsi="Lucida Handwriting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INTERMARCHE</w:t>
                            </w:r>
                          </w:p>
                          <w:p w14:paraId="324587C5" w14:textId="77777777" w:rsidR="00E040C2" w:rsidRPr="002F0759" w:rsidRDefault="00E040C2" w:rsidP="00E040C2">
                            <w:pPr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59AA6463" w14:textId="77777777" w:rsidR="00204859" w:rsidRDefault="00E040C2" w:rsidP="00E040C2">
                            <w:pPr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2F07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ASSISTANTE </w:t>
                            </w:r>
                            <w:r w:rsidR="002048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COMMERCIALE </w:t>
                            </w:r>
                          </w:p>
                          <w:p w14:paraId="30766B75" w14:textId="66E6291F" w:rsidR="00E040C2" w:rsidRPr="002F0759" w:rsidRDefault="00204859" w:rsidP="00E040C2">
                            <w:pPr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CENTRE </w:t>
                            </w:r>
                            <w:r w:rsidR="00E040C2" w:rsidRPr="002F07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SERVICE </w:t>
                            </w:r>
                            <w:r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AGREE </w:t>
                            </w:r>
                            <w:r w:rsidR="00E040C2" w:rsidRPr="002F07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>APRES VENTE</w:t>
                            </w:r>
                            <w:r w:rsidR="00E040C2" w:rsidRPr="002F07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E040C2" w:rsidRPr="002F07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 xml:space="preserve">INTERIM </w:t>
                            </w:r>
                            <w:r w:rsidRPr="002F0759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>(69)</w:t>
                            </w:r>
                            <w:r w:rsidRPr="002F0759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ab/>
                            </w:r>
                            <w:r w:rsidR="00E040C2" w:rsidRPr="002F07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4A0527A4" w14:textId="738C97B1" w:rsidR="00E040C2" w:rsidRPr="002F0759" w:rsidRDefault="00204859" w:rsidP="00E040C2">
                            <w:pPr>
                              <w:rPr>
                                <w:rFonts w:ascii="Lucida Handwriting" w:hAnsi="Lucida Handwriting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GROUPE SEB</w:t>
                            </w:r>
                            <w:r w:rsidR="00E040C2" w:rsidRPr="002F0759">
                              <w:rPr>
                                <w:rFonts w:ascii="Lucida Handwriting" w:hAnsi="Lucida Handwriting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42CEAB00" w14:textId="77777777" w:rsidR="00E040C2" w:rsidRPr="002F0759" w:rsidRDefault="00E040C2" w:rsidP="00E040C2">
                            <w:pPr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0D82F279" w14:textId="06A9D0B6" w:rsidR="00E040C2" w:rsidRPr="002F0759" w:rsidRDefault="00E040C2" w:rsidP="00E040C2">
                            <w:pPr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</w:pPr>
                            <w:r w:rsidRPr="002F07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>RESPONSABLE DE POIND CHAUD</w:t>
                            </w:r>
                            <w:r w:rsidR="002048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2048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Pr="002F07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Pr="002F0759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>(CDI)</w:t>
                            </w:r>
                            <w:r w:rsidRPr="002F07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Pr="002F0759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>69</w:t>
                            </w:r>
                          </w:p>
                          <w:p w14:paraId="739CCCC4" w14:textId="77777777" w:rsidR="00E040C2" w:rsidRPr="002F0759" w:rsidRDefault="00E040C2" w:rsidP="00E040C2">
                            <w:pPr>
                              <w:rPr>
                                <w:rFonts w:ascii="Lucida Handwriting" w:hAnsi="Lucida Handwriting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2F0759">
                              <w:rPr>
                                <w:rFonts w:ascii="Lucida Handwriting" w:hAnsi="Lucida Handwriting"/>
                                <w:b/>
                                <w:bCs/>
                                <w:color w:val="0070C0"/>
                                <w:sz w:val="18"/>
                                <w:szCs w:val="18"/>
                                <w:lang w:val="en-US"/>
                              </w:rPr>
                              <w:t>IDRAC BUSINESS SHOOL</w:t>
                            </w:r>
                            <w:r w:rsidRPr="002F0759">
                              <w:rPr>
                                <w:rFonts w:ascii="Lucida Handwriting" w:hAnsi="Lucida Handwriting"/>
                                <w:sz w:val="18"/>
                                <w:szCs w:val="18"/>
                                <w:lang w:val="en-US"/>
                              </w:rPr>
                              <w:t>-</w:t>
                            </w:r>
                            <w:r w:rsidRPr="002F0759">
                              <w:rPr>
                                <w:rFonts w:ascii="Lucida Handwriting" w:hAnsi="Lucida Handwriting"/>
                                <w:sz w:val="18"/>
                                <w:szCs w:val="18"/>
                                <w:lang w:val="en-US"/>
                              </w:rPr>
                              <w:tab/>
                            </w:r>
                            <w:r w:rsidRPr="002F0759">
                              <w:rPr>
                                <w:rFonts w:ascii="Lucida Handwriting" w:hAnsi="Lucida Handwriting"/>
                                <w:b/>
                                <w:bCs/>
                                <w:color w:val="0070C0"/>
                                <w:sz w:val="18"/>
                                <w:szCs w:val="18"/>
                                <w:lang w:val="en-US"/>
                              </w:rPr>
                              <w:t>STE GENERALE DE RESTAURATION</w:t>
                            </w:r>
                            <w:r w:rsidRPr="002F0759">
                              <w:rPr>
                                <w:rFonts w:ascii="Lucida Handwriting" w:hAnsi="Lucida Handwriting"/>
                                <w:sz w:val="18"/>
                                <w:szCs w:val="18"/>
                                <w:lang w:val="en-US"/>
                              </w:rPr>
                              <w:tab/>
                            </w:r>
                          </w:p>
                          <w:p w14:paraId="61687FF9" w14:textId="77777777" w:rsidR="00E040C2" w:rsidRPr="002F0759" w:rsidRDefault="00E040C2" w:rsidP="00E040C2">
                            <w:pPr>
                              <w:rPr>
                                <w:rFonts w:ascii="Lucida Handwriting" w:hAnsi="Lucida Handwriting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01026E92" w14:textId="63540523" w:rsidR="00E040C2" w:rsidRPr="002F0759" w:rsidRDefault="00E040C2" w:rsidP="00E040C2">
                            <w:pPr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</w:pPr>
                            <w:r w:rsidRPr="002F07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  <w:lang w:val="fr-FR"/>
                              </w:rPr>
                              <w:t>A</w:t>
                            </w:r>
                            <w:r w:rsidRPr="002F07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>SSISTANTE ADMINISTRATIVE ET COMMERCIALE</w:t>
                            </w:r>
                            <w:r w:rsidRPr="002F0759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ab/>
                            </w:r>
                            <w:r w:rsidR="00204859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>INTERIM</w:t>
                            </w:r>
                            <w:r w:rsidRPr="002F0759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 xml:space="preserve"> 69</w:t>
                            </w:r>
                          </w:p>
                          <w:p w14:paraId="555874DC" w14:textId="77777777" w:rsidR="00E040C2" w:rsidRPr="002F0759" w:rsidRDefault="00E040C2" w:rsidP="00E040C2">
                            <w:pPr>
                              <w:rPr>
                                <w:rFonts w:ascii="Lucida Handwriting" w:hAnsi="Lucida Handwriting"/>
                                <w:b/>
                                <w:bCs/>
                                <w:color w:val="365F91" w:themeColor="accent1" w:themeShade="BF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2F0759">
                              <w:rPr>
                                <w:rFonts w:ascii="Lucida Handwriting" w:hAnsi="Lucida Handwriting"/>
                                <w:b/>
                                <w:bCs/>
                                <w:color w:val="365F91" w:themeColor="accent1" w:themeShade="BF"/>
                                <w:sz w:val="18"/>
                                <w:szCs w:val="18"/>
                              </w:rPr>
                              <w:t>ADIA INTERIM</w:t>
                            </w:r>
                          </w:p>
                          <w:p w14:paraId="70878DB2" w14:textId="77777777" w:rsidR="00E040C2" w:rsidRDefault="00E040C2" w:rsidP="001566CF">
                            <w:pPr>
                              <w:ind w:left="1410"/>
                              <w:jc w:val="center"/>
                              <w:rPr>
                                <w:rFonts w:ascii="Arial" w:hAnsi="Arial" w:cs="Arial"/>
                                <w:b/>
                                <w:color w:val="7030A0"/>
                              </w:rPr>
                            </w:pPr>
                          </w:p>
                          <w:p w14:paraId="4F97CF97" w14:textId="3BA2300E" w:rsidR="00905DE9" w:rsidRPr="00905DE9" w:rsidRDefault="00905DE9" w:rsidP="00905DE9">
                            <w:pPr>
                              <w:jc w:val="center"/>
                              <w:rPr>
                                <w:rFonts w:ascii="Lucida Handwriting" w:hAnsi="Lucida Handwriting"/>
                                <w:b/>
                                <w:bCs/>
                                <w:color w:val="7030A0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b/>
                                <w:bCs/>
                                <w:color w:val="7030A0"/>
                              </w:rPr>
                              <w:t xml:space="preserve">AUTRES </w:t>
                            </w:r>
                            <w:r w:rsidRPr="00905DE9">
                              <w:rPr>
                                <w:rFonts w:ascii="Lucida Handwriting" w:hAnsi="Lucida Handwriting"/>
                                <w:b/>
                                <w:bCs/>
                                <w:color w:val="7030A0"/>
                              </w:rPr>
                              <w:t>EXPERIENCES De 2016 à 2019</w:t>
                            </w:r>
                          </w:p>
                          <w:p w14:paraId="0E03C5FA" w14:textId="77777777" w:rsidR="00905DE9" w:rsidRDefault="00905DE9" w:rsidP="00905DE9">
                            <w:pPr>
                              <w:outlineLvl w:val="3"/>
                              <w:rPr>
                                <w:rFonts w:ascii="Century" w:eastAsiaTheme="minorEastAsia" w:hAnsi="Century"/>
                                <w:b/>
                                <w:sz w:val="18"/>
                                <w:szCs w:val="18"/>
                                <w:lang w:eastAsia="ja-JP"/>
                              </w:rPr>
                            </w:pPr>
                          </w:p>
                          <w:p w14:paraId="41CEAD6F" w14:textId="31D2996A" w:rsidR="00905DE9" w:rsidRPr="00905DE9" w:rsidRDefault="00905DE9" w:rsidP="00905DE9">
                            <w:pPr>
                              <w:outlineLvl w:val="3"/>
                              <w:rPr>
                                <w:rFonts w:ascii="Lucida Handwriting" w:eastAsiaTheme="minorEastAsia" w:hAnsi="Lucida Handwriting"/>
                                <w:bCs/>
                                <w:sz w:val="18"/>
                                <w:szCs w:val="18"/>
                                <w:lang w:eastAsia="ja-JP" w:bidi="fr-FR"/>
                              </w:rPr>
                            </w:pPr>
                            <w:r w:rsidRPr="00905DE9">
                              <w:rPr>
                                <w:rFonts w:ascii="Lucida Handwriting" w:eastAsiaTheme="minorEastAsia" w:hAnsi="Lucida Handwriting"/>
                                <w:b/>
                                <w:sz w:val="18"/>
                                <w:szCs w:val="18"/>
                                <w:lang w:eastAsia="ja-JP"/>
                              </w:rPr>
                              <w:t>ASSISTANTE MATERNELLE</w:t>
                            </w:r>
                            <w:r w:rsidRPr="00905DE9">
                              <w:rPr>
                                <w:rFonts w:ascii="Lucida Handwriting" w:eastAsiaTheme="minorEastAsia" w:hAnsi="Lucida Handwriting"/>
                                <w:b/>
                                <w:sz w:val="18"/>
                                <w:szCs w:val="18"/>
                                <w:lang w:eastAsia="ja-JP"/>
                              </w:rPr>
                              <w:tab/>
                            </w:r>
                            <w:r>
                              <w:rPr>
                                <w:rFonts w:ascii="Lucida Handwriting" w:eastAsiaTheme="minorEastAsia" w:hAnsi="Lucida Handwriting"/>
                                <w:b/>
                                <w:sz w:val="18"/>
                                <w:szCs w:val="18"/>
                                <w:lang w:eastAsia="ja-JP"/>
                              </w:rPr>
                              <w:tab/>
                            </w:r>
                            <w:r>
                              <w:rPr>
                                <w:rFonts w:ascii="Lucida Handwriting" w:eastAsiaTheme="minorEastAsia" w:hAnsi="Lucida Handwriting"/>
                                <w:b/>
                                <w:sz w:val="18"/>
                                <w:szCs w:val="18"/>
                                <w:lang w:eastAsia="ja-JP"/>
                              </w:rPr>
                              <w:tab/>
                            </w:r>
                            <w:r>
                              <w:rPr>
                                <w:rFonts w:ascii="Lucida Handwriting" w:eastAsiaTheme="minorEastAsia" w:hAnsi="Lucida Handwriting"/>
                                <w:b/>
                                <w:sz w:val="18"/>
                                <w:szCs w:val="18"/>
                                <w:lang w:eastAsia="ja-JP"/>
                              </w:rPr>
                              <w:tab/>
                            </w:r>
                            <w:r w:rsidRPr="002D76B0">
                              <w:rPr>
                                <w:rFonts w:ascii="Lucida Handwriting" w:eastAsiaTheme="minorEastAsia" w:hAnsi="Lucida Handwriting"/>
                                <w:bCs/>
                                <w:sz w:val="18"/>
                                <w:szCs w:val="18"/>
                                <w:lang w:eastAsia="ja-JP"/>
                              </w:rPr>
                              <w:t>CDI 05</w:t>
                            </w:r>
                          </w:p>
                          <w:p w14:paraId="3194B6EB" w14:textId="77777777" w:rsidR="002D76B0" w:rsidRDefault="002D76B0" w:rsidP="00905DE9">
                            <w:pPr>
                              <w:outlineLvl w:val="3"/>
                              <w:rPr>
                                <w:rFonts w:ascii="Lucida Handwriting" w:eastAsiaTheme="minorEastAsia" w:hAnsi="Lucida Handwriting" w:cs="Arial"/>
                                <w:b/>
                                <w:color w:val="333333"/>
                                <w:sz w:val="18"/>
                                <w:szCs w:val="18"/>
                                <w:shd w:val="clear" w:color="auto" w:fill="FFFFFF"/>
                                <w:lang w:eastAsia="ja-JP"/>
                              </w:rPr>
                            </w:pPr>
                          </w:p>
                          <w:p w14:paraId="3427389F" w14:textId="74A32378" w:rsidR="002D76B0" w:rsidRDefault="00905DE9" w:rsidP="00905DE9">
                            <w:pPr>
                              <w:outlineLvl w:val="3"/>
                              <w:rPr>
                                <w:rFonts w:ascii="Lucida Handwriting" w:eastAsiaTheme="minorEastAsia" w:hAnsi="Lucida Handwriting" w:cs="Arial"/>
                                <w:b/>
                                <w:color w:val="333333"/>
                                <w:sz w:val="18"/>
                                <w:szCs w:val="18"/>
                                <w:shd w:val="clear" w:color="auto" w:fill="FFFFFF"/>
                                <w:lang w:eastAsia="ja-JP"/>
                              </w:rPr>
                            </w:pPr>
                            <w:r w:rsidRPr="00905DE9">
                              <w:rPr>
                                <w:rFonts w:ascii="Lucida Handwriting" w:eastAsiaTheme="minorEastAsia" w:hAnsi="Lucida Handwriting" w:cs="Arial"/>
                                <w:b/>
                                <w:color w:val="333333"/>
                                <w:sz w:val="18"/>
                                <w:szCs w:val="18"/>
                                <w:shd w:val="clear" w:color="auto" w:fill="FFFFFF"/>
                                <w:lang w:eastAsia="ja-JP"/>
                              </w:rPr>
                              <w:t>AUXILIAIRE PARENTALE</w:t>
                            </w:r>
                            <w:r w:rsidR="00735B68">
                              <w:rPr>
                                <w:rFonts w:ascii="Lucida Handwriting" w:eastAsiaTheme="minorEastAsia" w:hAnsi="Lucida Handwriting" w:cs="Arial"/>
                                <w:b/>
                                <w:color w:val="333333"/>
                                <w:sz w:val="18"/>
                                <w:szCs w:val="18"/>
                                <w:shd w:val="clear" w:color="auto" w:fill="FFFFFF"/>
                                <w:lang w:eastAsia="ja-JP"/>
                              </w:rPr>
                              <w:t xml:space="preserve"> </w:t>
                            </w:r>
                          </w:p>
                          <w:p w14:paraId="30E05C35" w14:textId="1F91B707" w:rsidR="00905DE9" w:rsidRPr="002D76B0" w:rsidRDefault="00735B68" w:rsidP="00905DE9">
                            <w:pPr>
                              <w:outlineLvl w:val="3"/>
                              <w:rPr>
                                <w:rFonts w:ascii="Lucida Handwriting" w:eastAsiaTheme="minorEastAsia" w:hAnsi="Lucida Handwriting" w:cs="Arial"/>
                                <w:bCs/>
                                <w:color w:val="333333"/>
                                <w:sz w:val="18"/>
                                <w:szCs w:val="18"/>
                                <w:shd w:val="clear" w:color="auto" w:fill="FFFFFF"/>
                                <w:lang w:eastAsia="ja-JP"/>
                              </w:rPr>
                            </w:pPr>
                            <w:r>
                              <w:rPr>
                                <w:rFonts w:ascii="Lucida Handwriting" w:eastAsiaTheme="minorEastAsia" w:hAnsi="Lucida Handwriting" w:cs="Arial"/>
                                <w:b/>
                                <w:color w:val="0070C0"/>
                                <w:sz w:val="18"/>
                                <w:szCs w:val="18"/>
                                <w:shd w:val="clear" w:color="auto" w:fill="FFFFFF"/>
                                <w:lang w:eastAsia="ja-JP"/>
                              </w:rPr>
                              <w:t>PARTICULIER EMPLOYEUR</w:t>
                            </w:r>
                            <w:r w:rsidR="00905DE9" w:rsidRPr="00905DE9">
                              <w:rPr>
                                <w:rFonts w:ascii="Lucida Handwriting" w:eastAsiaTheme="minorEastAsia" w:hAnsi="Lucida Handwriting" w:cs="Arial"/>
                                <w:b/>
                                <w:color w:val="333333"/>
                                <w:sz w:val="18"/>
                                <w:szCs w:val="18"/>
                                <w:shd w:val="clear" w:color="auto" w:fill="FFFFFF"/>
                                <w:lang w:eastAsia="ja-JP"/>
                              </w:rPr>
                              <w:tab/>
                            </w:r>
                            <w:r w:rsidR="00905DE9" w:rsidRPr="00905DE9">
                              <w:rPr>
                                <w:rFonts w:ascii="Lucida Handwriting" w:eastAsiaTheme="minorEastAsia" w:hAnsi="Lucida Handwriting" w:cs="Arial"/>
                                <w:b/>
                                <w:color w:val="333333"/>
                                <w:sz w:val="18"/>
                                <w:szCs w:val="18"/>
                                <w:shd w:val="clear" w:color="auto" w:fill="FFFFFF"/>
                                <w:lang w:eastAsia="ja-JP"/>
                              </w:rPr>
                              <w:tab/>
                            </w:r>
                            <w:r w:rsidR="00905DE9" w:rsidRPr="00905DE9">
                              <w:rPr>
                                <w:rFonts w:ascii="Lucida Handwriting" w:eastAsiaTheme="minorEastAsia" w:hAnsi="Lucida Handwriting" w:cs="Arial"/>
                                <w:b/>
                                <w:color w:val="333333"/>
                                <w:sz w:val="18"/>
                                <w:szCs w:val="18"/>
                                <w:shd w:val="clear" w:color="auto" w:fill="FFFFFF"/>
                                <w:lang w:eastAsia="ja-JP"/>
                              </w:rPr>
                              <w:tab/>
                            </w:r>
                            <w:r>
                              <w:rPr>
                                <w:rFonts w:ascii="Lucida Handwriting" w:eastAsiaTheme="minorEastAsia" w:hAnsi="Lucida Handwriting" w:cs="Arial"/>
                                <w:b/>
                                <w:color w:val="333333"/>
                                <w:sz w:val="18"/>
                                <w:szCs w:val="18"/>
                                <w:shd w:val="clear" w:color="auto" w:fill="FFFFFF"/>
                                <w:lang w:eastAsia="ja-JP"/>
                              </w:rPr>
                              <w:tab/>
                            </w:r>
                            <w:r w:rsidRPr="002D76B0">
                              <w:rPr>
                                <w:rFonts w:ascii="Lucida Handwriting" w:eastAsiaTheme="minorEastAsia" w:hAnsi="Lucida Handwriting" w:cs="Arial"/>
                                <w:bCs/>
                                <w:color w:val="333333"/>
                                <w:sz w:val="18"/>
                                <w:szCs w:val="18"/>
                                <w:shd w:val="clear" w:color="auto" w:fill="FFFFFF"/>
                                <w:lang w:eastAsia="ja-JP"/>
                              </w:rPr>
                              <w:t>CDI  05</w:t>
                            </w:r>
                          </w:p>
                          <w:p w14:paraId="1EF00AC7" w14:textId="77777777" w:rsidR="002D76B0" w:rsidRDefault="002D76B0" w:rsidP="00905DE9">
                            <w:pPr>
                              <w:outlineLvl w:val="3"/>
                              <w:rPr>
                                <w:rFonts w:ascii="Lucida Handwriting" w:eastAsiaTheme="minorEastAsia" w:hAnsi="Lucida Handwriting" w:cs="Arial"/>
                                <w:b/>
                                <w:color w:val="333333"/>
                                <w:sz w:val="18"/>
                                <w:szCs w:val="18"/>
                                <w:shd w:val="clear" w:color="auto" w:fill="FFFFFF"/>
                                <w:lang w:eastAsia="ja-JP"/>
                              </w:rPr>
                            </w:pPr>
                          </w:p>
                          <w:p w14:paraId="558F099A" w14:textId="313A26D2" w:rsidR="00735B68" w:rsidRDefault="00905DE9" w:rsidP="00905DE9">
                            <w:pPr>
                              <w:outlineLvl w:val="3"/>
                              <w:rPr>
                                <w:rFonts w:ascii="Lucida Handwriting" w:eastAsiaTheme="minorEastAsia" w:hAnsi="Lucida Handwriting" w:cs="Arial"/>
                                <w:b/>
                                <w:color w:val="333333"/>
                                <w:sz w:val="18"/>
                                <w:szCs w:val="18"/>
                                <w:shd w:val="clear" w:color="auto" w:fill="FFFFFF"/>
                                <w:lang w:eastAsia="ja-JP"/>
                              </w:rPr>
                            </w:pPr>
                            <w:r w:rsidRPr="00905DE9">
                              <w:rPr>
                                <w:rFonts w:ascii="Lucida Handwriting" w:eastAsiaTheme="minorEastAsia" w:hAnsi="Lucida Handwriting" w:cs="Arial"/>
                                <w:b/>
                                <w:color w:val="333333"/>
                                <w:sz w:val="18"/>
                                <w:szCs w:val="18"/>
                                <w:shd w:val="clear" w:color="auto" w:fill="FFFFFF"/>
                                <w:lang w:eastAsia="ja-JP"/>
                              </w:rPr>
                              <w:t>ANIMATRICE AUPRES DES PERSONNES AGEES</w:t>
                            </w:r>
                            <w:r w:rsidRPr="00905DE9">
                              <w:rPr>
                                <w:rFonts w:ascii="Lucida Handwriting" w:eastAsiaTheme="minorEastAsia" w:hAnsi="Lucida Handwriting" w:cs="Arial"/>
                                <w:b/>
                                <w:color w:val="333333"/>
                                <w:sz w:val="18"/>
                                <w:szCs w:val="18"/>
                                <w:shd w:val="clear" w:color="auto" w:fill="FFFFFF"/>
                                <w:lang w:eastAsia="ja-JP"/>
                              </w:rPr>
                              <w:tab/>
                            </w:r>
                            <w:r w:rsidRPr="00905DE9">
                              <w:rPr>
                                <w:rFonts w:ascii="Lucida Handwriting" w:eastAsiaTheme="minorEastAsia" w:hAnsi="Lucida Handwriting" w:cs="Arial"/>
                                <w:b/>
                                <w:color w:val="333333"/>
                                <w:sz w:val="18"/>
                                <w:szCs w:val="18"/>
                                <w:shd w:val="clear" w:color="auto" w:fill="FFFFFF"/>
                                <w:lang w:eastAsia="ja-JP"/>
                              </w:rPr>
                              <w:tab/>
                            </w:r>
                          </w:p>
                          <w:p w14:paraId="2A3E31C6" w14:textId="3EA5AB23" w:rsidR="00905DE9" w:rsidRPr="00905DE9" w:rsidRDefault="002D76B0" w:rsidP="00905DE9">
                            <w:pPr>
                              <w:outlineLvl w:val="3"/>
                              <w:rPr>
                                <w:rFonts w:ascii="Lucida Handwriting" w:eastAsiaTheme="minorEastAsia" w:hAnsi="Lucida Handwriting" w:cs="Arial"/>
                                <w:b/>
                                <w:color w:val="333333"/>
                                <w:sz w:val="18"/>
                                <w:szCs w:val="18"/>
                                <w:shd w:val="clear" w:color="auto" w:fill="FFFFFF"/>
                                <w:lang w:eastAsia="ja-JP"/>
                              </w:rPr>
                            </w:pPr>
                            <w:r>
                              <w:rPr>
                                <w:rFonts w:ascii="Lucida Handwriting" w:eastAsiaTheme="minorEastAsia" w:hAnsi="Lucida Handwriting" w:cs="Arial"/>
                                <w:b/>
                                <w:color w:val="0070C0"/>
                                <w:sz w:val="18"/>
                                <w:szCs w:val="18"/>
                                <w:shd w:val="clear" w:color="auto" w:fill="FFFFFF"/>
                                <w:lang w:eastAsia="ja-JP"/>
                              </w:rPr>
                              <w:t xml:space="preserve">RESIDENCE </w:t>
                            </w:r>
                            <w:r w:rsidRPr="002D76B0">
                              <w:rPr>
                                <w:rFonts w:ascii="Lucida Handwriting" w:eastAsiaTheme="minorEastAsia" w:hAnsi="Lucida Handwriting" w:cs="Arial"/>
                                <w:b/>
                                <w:color w:val="0070C0"/>
                                <w:sz w:val="18"/>
                                <w:szCs w:val="18"/>
                                <w:shd w:val="clear" w:color="auto" w:fill="FFFFFF"/>
                                <w:lang w:eastAsia="ja-JP"/>
                              </w:rPr>
                              <w:t>MARGAUX</w:t>
                            </w:r>
                            <w:r w:rsidR="00905DE9" w:rsidRPr="002D76B0">
                              <w:rPr>
                                <w:rFonts w:ascii="Lucida Handwriting" w:eastAsiaTheme="minorEastAsia" w:hAnsi="Lucida Handwriting" w:cs="Arial"/>
                                <w:b/>
                                <w:color w:val="0070C0"/>
                                <w:sz w:val="18"/>
                                <w:szCs w:val="18"/>
                                <w:shd w:val="clear" w:color="auto" w:fill="FFFFFF"/>
                                <w:lang w:eastAsia="ja-JP"/>
                              </w:rPr>
                              <w:t xml:space="preserve"> </w:t>
                            </w:r>
                            <w:r>
                              <w:rPr>
                                <w:rFonts w:ascii="Lucida Handwriting" w:eastAsiaTheme="minorEastAsia" w:hAnsi="Lucida Handwriting" w:cs="Arial"/>
                                <w:b/>
                                <w:color w:val="0070C0"/>
                                <w:sz w:val="18"/>
                                <w:szCs w:val="18"/>
                                <w:shd w:val="clear" w:color="auto" w:fill="FFFFFF"/>
                                <w:lang w:eastAsia="ja-JP"/>
                              </w:rPr>
                              <w:t>HEPAD Lyon</w:t>
                            </w:r>
                            <w:r>
                              <w:rPr>
                                <w:rFonts w:ascii="Lucida Handwriting" w:eastAsiaTheme="minorEastAsia" w:hAnsi="Lucida Handwriting" w:cs="Arial"/>
                                <w:b/>
                                <w:color w:val="0070C0"/>
                                <w:sz w:val="18"/>
                                <w:szCs w:val="18"/>
                                <w:shd w:val="clear" w:color="auto" w:fill="FFFFFF"/>
                                <w:lang w:eastAsia="ja-JP"/>
                              </w:rPr>
                              <w:tab/>
                            </w:r>
                            <w:r>
                              <w:rPr>
                                <w:rFonts w:ascii="Lucida Handwriting" w:eastAsiaTheme="minorEastAsia" w:hAnsi="Lucida Handwriting" w:cs="Arial"/>
                                <w:b/>
                                <w:color w:val="0070C0"/>
                                <w:sz w:val="18"/>
                                <w:szCs w:val="18"/>
                                <w:shd w:val="clear" w:color="auto" w:fill="FFFFFF"/>
                                <w:lang w:eastAsia="ja-JP"/>
                              </w:rPr>
                              <w:tab/>
                            </w:r>
                            <w:r>
                              <w:rPr>
                                <w:rFonts w:ascii="Lucida Handwriting" w:eastAsiaTheme="minorEastAsia" w:hAnsi="Lucida Handwriting" w:cs="Arial"/>
                                <w:b/>
                                <w:color w:val="0070C0"/>
                                <w:sz w:val="18"/>
                                <w:szCs w:val="18"/>
                                <w:shd w:val="clear" w:color="auto" w:fill="FFFFFF"/>
                                <w:lang w:eastAsia="ja-JP"/>
                              </w:rPr>
                              <w:tab/>
                            </w:r>
                            <w:r w:rsidRPr="002D76B0">
                              <w:rPr>
                                <w:rFonts w:ascii="Lucida Handwriting" w:eastAsiaTheme="minorEastAsia" w:hAnsi="Lucida Handwriting" w:cs="Arial"/>
                                <w:bCs/>
                                <w:sz w:val="18"/>
                                <w:szCs w:val="18"/>
                                <w:shd w:val="clear" w:color="auto" w:fill="FFFFFF"/>
                                <w:lang w:eastAsia="ja-JP"/>
                              </w:rPr>
                              <w:t>CDD</w:t>
                            </w:r>
                            <w:r>
                              <w:rPr>
                                <w:rFonts w:ascii="Lucida Handwriting" w:eastAsiaTheme="minorEastAsia" w:hAnsi="Lucida Handwriting" w:cs="Arial"/>
                                <w:b/>
                                <w:color w:val="0070C0"/>
                                <w:sz w:val="18"/>
                                <w:szCs w:val="18"/>
                                <w:shd w:val="clear" w:color="auto" w:fill="FFFFFF"/>
                                <w:lang w:eastAsia="ja-JP"/>
                              </w:rPr>
                              <w:t xml:space="preserve">  </w:t>
                            </w:r>
                            <w:r w:rsidRPr="002D76B0">
                              <w:rPr>
                                <w:rFonts w:ascii="Lucida Handwriting" w:eastAsiaTheme="minorEastAsia" w:hAnsi="Lucida Handwriting" w:cs="Arial"/>
                                <w:bCs/>
                                <w:sz w:val="18"/>
                                <w:szCs w:val="18"/>
                                <w:shd w:val="clear" w:color="auto" w:fill="FFFFFF"/>
                                <w:lang w:eastAsia="ja-JP"/>
                              </w:rPr>
                              <w:t>6</w:t>
                            </w:r>
                            <w:r w:rsidR="00905DE9" w:rsidRPr="002D76B0">
                              <w:rPr>
                                <w:rFonts w:ascii="Lucida Handwriting" w:eastAsiaTheme="minorEastAsia" w:hAnsi="Lucida Handwriting" w:cs="Arial"/>
                                <w:bCs/>
                                <w:sz w:val="18"/>
                                <w:szCs w:val="18"/>
                                <w:shd w:val="clear" w:color="auto" w:fill="FFFFFF"/>
                                <w:lang w:eastAsia="ja-JP"/>
                              </w:rPr>
                              <w:t>9</w:t>
                            </w:r>
                          </w:p>
                          <w:p w14:paraId="1218C143" w14:textId="4A3D59CF" w:rsidR="002D76B0" w:rsidRPr="002D76B0" w:rsidRDefault="00905DE9" w:rsidP="00905DE9">
                            <w:pPr>
                              <w:pStyle w:val="Titre4"/>
                              <w:rPr>
                                <w:rFonts w:ascii="Lucida Handwriting" w:hAnsi="Lucida Handwriting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2D76B0">
                              <w:rPr>
                                <w:rFonts w:ascii="Lucida Handwriting" w:hAnsi="Lucida Handwriting"/>
                                <w:color w:val="auto"/>
                                <w:sz w:val="18"/>
                                <w:szCs w:val="18"/>
                              </w:rPr>
                              <w:t xml:space="preserve">ATSEM </w:t>
                            </w:r>
                            <w:r w:rsidR="002D76B0">
                              <w:rPr>
                                <w:rFonts w:ascii="Lucida Handwriting" w:hAnsi="Lucida Handwriting"/>
                                <w:color w:val="auto"/>
                                <w:sz w:val="18"/>
                                <w:szCs w:val="18"/>
                              </w:rPr>
                              <w:t>ET AIDE CANTINE</w:t>
                            </w:r>
                            <w:r w:rsidR="002D76B0">
                              <w:rPr>
                                <w:rFonts w:ascii="Lucida Handwriting" w:hAnsi="Lucida Handwriting"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2D76B0">
                              <w:rPr>
                                <w:rFonts w:ascii="Lucida Handwriting" w:hAnsi="Lucida Handwriting"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2D76B0">
                              <w:rPr>
                                <w:rFonts w:ascii="Lucida Handwriting" w:hAnsi="Lucida Handwriting"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2D76B0">
                              <w:rPr>
                                <w:rFonts w:ascii="Lucida Handwriting" w:hAnsi="Lucida Handwriting"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2D76B0" w:rsidRPr="002D76B0">
                              <w:rPr>
                                <w:rFonts w:ascii="Lucida Handwriting" w:hAnsi="Lucida Handwriting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18"/>
                                <w:szCs w:val="18"/>
                              </w:rPr>
                              <w:t>CONTRTACTUELLE</w:t>
                            </w:r>
                            <w:r w:rsidR="002D76B0">
                              <w:rPr>
                                <w:rFonts w:ascii="Lucida Handwriting" w:hAnsi="Lucida Handwriting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18"/>
                                <w:szCs w:val="18"/>
                              </w:rPr>
                              <w:t xml:space="preserve"> 69</w:t>
                            </w:r>
                          </w:p>
                          <w:p w14:paraId="347AB799" w14:textId="3E20D1E1" w:rsidR="002D76B0" w:rsidRPr="002D76B0" w:rsidRDefault="002D76B0" w:rsidP="002D76B0">
                            <w:pPr>
                              <w:rPr>
                                <w:rFonts w:ascii="Lucida Handwriting" w:hAnsi="Lucida Handwriting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2D76B0">
                              <w:rPr>
                                <w:rFonts w:ascii="Lucida Handwriting" w:hAnsi="Lucida Handwriting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ECOLE MATERNELLE ET PROIMAIRE SECONDAIRE VILLE DE LYON</w:t>
                            </w:r>
                          </w:p>
                          <w:p w14:paraId="644B2950" w14:textId="2B242290" w:rsidR="002D76B0" w:rsidRDefault="002D76B0" w:rsidP="001566CF">
                            <w:pPr>
                              <w:ind w:left="1410"/>
                              <w:jc w:val="center"/>
                              <w:rPr>
                                <w:rFonts w:ascii="Lucida Calligraphy" w:hAnsi="Lucida Calligraphy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14:paraId="244EA9BC" w14:textId="78D24658" w:rsidR="002D76B0" w:rsidRDefault="002D76B0" w:rsidP="001566CF">
                            <w:pPr>
                              <w:ind w:left="1410"/>
                              <w:jc w:val="center"/>
                              <w:rPr>
                                <w:rFonts w:ascii="Lucida Calligraphy" w:hAnsi="Lucida Calligraphy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14:paraId="35E18EE3" w14:textId="77777777" w:rsidR="002D76B0" w:rsidRPr="00905DE9" w:rsidRDefault="002D76B0" w:rsidP="001566CF">
                            <w:pPr>
                              <w:ind w:left="1410"/>
                              <w:jc w:val="center"/>
                              <w:rPr>
                                <w:rFonts w:ascii="Arial" w:hAnsi="Arial" w:cs="Arial"/>
                                <w:b/>
                                <w:color w:val="7030A0"/>
                                <w:lang w:val="fr-FR"/>
                              </w:rPr>
                            </w:pPr>
                          </w:p>
                          <w:p w14:paraId="663E9E24" w14:textId="77777777" w:rsidR="00E040C2" w:rsidRDefault="00E040C2" w:rsidP="001566CF">
                            <w:pPr>
                              <w:ind w:left="1410"/>
                              <w:jc w:val="center"/>
                              <w:rPr>
                                <w:rFonts w:ascii="Arial" w:hAnsi="Arial" w:cs="Arial"/>
                                <w:b/>
                                <w:color w:val="7030A0"/>
                              </w:rPr>
                            </w:pPr>
                          </w:p>
                          <w:p w14:paraId="0F9CFA72" w14:textId="77777777" w:rsidR="00E040C2" w:rsidRDefault="00E040C2" w:rsidP="001566CF">
                            <w:pPr>
                              <w:ind w:left="1410"/>
                              <w:jc w:val="center"/>
                              <w:rPr>
                                <w:rFonts w:ascii="Arial" w:hAnsi="Arial" w:cs="Arial"/>
                                <w:b/>
                                <w:color w:val="7030A0"/>
                              </w:rPr>
                            </w:pPr>
                          </w:p>
                          <w:p w14:paraId="0B97649E" w14:textId="77777777" w:rsidR="00E040C2" w:rsidRDefault="00E040C2" w:rsidP="001566CF">
                            <w:pPr>
                              <w:ind w:left="1410"/>
                              <w:jc w:val="center"/>
                              <w:rPr>
                                <w:rFonts w:ascii="Arial" w:hAnsi="Arial" w:cs="Arial"/>
                                <w:b/>
                                <w:color w:val="7030A0"/>
                              </w:rPr>
                            </w:pPr>
                          </w:p>
                          <w:p w14:paraId="5A64CF61" w14:textId="77777777" w:rsidR="00E040C2" w:rsidRDefault="00E040C2" w:rsidP="001566CF">
                            <w:pPr>
                              <w:ind w:left="1410"/>
                              <w:jc w:val="center"/>
                              <w:rPr>
                                <w:rFonts w:ascii="Arial" w:hAnsi="Arial" w:cs="Arial"/>
                                <w:b/>
                                <w:color w:val="7030A0"/>
                              </w:rPr>
                            </w:pPr>
                          </w:p>
                          <w:p w14:paraId="5D941914" w14:textId="77777777" w:rsidR="00E040C2" w:rsidRDefault="00E040C2" w:rsidP="001566CF">
                            <w:pPr>
                              <w:ind w:left="1410"/>
                              <w:jc w:val="center"/>
                              <w:rPr>
                                <w:rFonts w:ascii="Arial" w:hAnsi="Arial" w:cs="Arial"/>
                                <w:b/>
                                <w:color w:val="7030A0"/>
                              </w:rPr>
                            </w:pPr>
                          </w:p>
                          <w:p w14:paraId="4590BC42" w14:textId="77777777" w:rsidR="00E040C2" w:rsidRDefault="00E040C2" w:rsidP="001566CF">
                            <w:pPr>
                              <w:ind w:left="1410"/>
                              <w:jc w:val="center"/>
                              <w:rPr>
                                <w:rFonts w:ascii="Arial" w:hAnsi="Arial" w:cs="Arial"/>
                                <w:b/>
                                <w:color w:val="7030A0"/>
                              </w:rPr>
                            </w:pPr>
                          </w:p>
                          <w:p w14:paraId="109BC0B6" w14:textId="77777777" w:rsidR="00E040C2" w:rsidRDefault="00E040C2" w:rsidP="001566CF">
                            <w:pPr>
                              <w:ind w:left="1410"/>
                              <w:jc w:val="center"/>
                              <w:rPr>
                                <w:rFonts w:ascii="Arial" w:hAnsi="Arial" w:cs="Arial"/>
                                <w:b/>
                                <w:color w:val="7030A0"/>
                              </w:rPr>
                            </w:pPr>
                          </w:p>
                          <w:p w14:paraId="3129D10D" w14:textId="77777777" w:rsidR="00E040C2" w:rsidRDefault="00E040C2" w:rsidP="001566CF">
                            <w:pPr>
                              <w:ind w:left="1410"/>
                              <w:jc w:val="center"/>
                              <w:rPr>
                                <w:rFonts w:ascii="Arial" w:hAnsi="Arial" w:cs="Arial"/>
                                <w:b/>
                                <w:color w:val="7030A0"/>
                              </w:rPr>
                            </w:pPr>
                          </w:p>
                          <w:p w14:paraId="0A1D78CA" w14:textId="77777777" w:rsidR="00E040C2" w:rsidRDefault="00E040C2" w:rsidP="001566CF">
                            <w:pPr>
                              <w:ind w:left="1410"/>
                              <w:jc w:val="center"/>
                              <w:rPr>
                                <w:rFonts w:ascii="Arial" w:hAnsi="Arial" w:cs="Arial"/>
                                <w:b/>
                                <w:color w:val="7030A0"/>
                              </w:rPr>
                            </w:pPr>
                          </w:p>
                          <w:p w14:paraId="1643AEDD" w14:textId="77777777" w:rsidR="00E040C2" w:rsidRDefault="00E040C2" w:rsidP="001566CF">
                            <w:pPr>
                              <w:ind w:left="1410"/>
                              <w:jc w:val="center"/>
                              <w:rPr>
                                <w:rFonts w:ascii="Arial" w:hAnsi="Arial" w:cs="Arial"/>
                                <w:b/>
                                <w:color w:val="7030A0"/>
                              </w:rPr>
                            </w:pPr>
                          </w:p>
                          <w:p w14:paraId="0CD8F0BB" w14:textId="77777777" w:rsidR="00E040C2" w:rsidRDefault="00E040C2" w:rsidP="001566CF">
                            <w:pPr>
                              <w:ind w:left="1410"/>
                              <w:jc w:val="center"/>
                              <w:rPr>
                                <w:rFonts w:ascii="Arial" w:hAnsi="Arial" w:cs="Arial"/>
                                <w:b/>
                                <w:color w:val="7030A0"/>
                              </w:rPr>
                            </w:pPr>
                          </w:p>
                          <w:p w14:paraId="3DCC9F1B" w14:textId="77777777" w:rsidR="005C738B" w:rsidRDefault="005C738B" w:rsidP="003C0E88">
                            <w:pPr>
                              <w:rPr>
                                <w:rFonts w:ascii="Arial" w:hAnsi="Arial"/>
                                <w:color w:val="C00000"/>
                                <w:sz w:val="20"/>
                                <w:szCs w:val="20"/>
                              </w:rPr>
                            </w:pPr>
                          </w:p>
                          <w:p w14:paraId="6E00B5E8" w14:textId="77777777" w:rsidR="005C738B" w:rsidRDefault="005C738B" w:rsidP="003C0E88">
                            <w:pPr>
                              <w:rPr>
                                <w:rFonts w:ascii="Arial" w:hAnsi="Arial"/>
                                <w:color w:val="C00000"/>
                                <w:sz w:val="20"/>
                                <w:szCs w:val="20"/>
                              </w:rPr>
                            </w:pPr>
                          </w:p>
                          <w:p w14:paraId="2C4F8316" w14:textId="77777777" w:rsidR="005C738B" w:rsidRDefault="005C738B" w:rsidP="003C0E88">
                            <w:pPr>
                              <w:rPr>
                                <w:rFonts w:ascii="Arial" w:hAnsi="Arial"/>
                                <w:color w:val="C00000"/>
                                <w:sz w:val="20"/>
                                <w:szCs w:val="20"/>
                              </w:rPr>
                            </w:pPr>
                          </w:p>
                          <w:p w14:paraId="0164BBF0" w14:textId="77777777" w:rsidR="005C738B" w:rsidRDefault="005C738B" w:rsidP="003C0E88">
                            <w:pPr>
                              <w:rPr>
                                <w:rFonts w:ascii="Arial" w:hAnsi="Arial"/>
                                <w:color w:val="C00000"/>
                                <w:sz w:val="20"/>
                                <w:szCs w:val="20"/>
                              </w:rPr>
                            </w:pPr>
                          </w:p>
                          <w:p w14:paraId="108A8A9B" w14:textId="77777777" w:rsidR="005C738B" w:rsidRDefault="005C738B" w:rsidP="003C0E88">
                            <w:pPr>
                              <w:rPr>
                                <w:rFonts w:ascii="Arial" w:hAnsi="Arial"/>
                                <w:color w:val="C00000"/>
                                <w:sz w:val="20"/>
                                <w:szCs w:val="20"/>
                              </w:rPr>
                            </w:pPr>
                          </w:p>
                          <w:p w14:paraId="2DF41A6D" w14:textId="77777777" w:rsidR="005C738B" w:rsidRDefault="005C738B" w:rsidP="003C0E88">
                            <w:pPr>
                              <w:rPr>
                                <w:rFonts w:ascii="Arial" w:hAnsi="Arial"/>
                                <w:color w:val="C00000"/>
                                <w:sz w:val="20"/>
                                <w:szCs w:val="20"/>
                              </w:rPr>
                            </w:pPr>
                          </w:p>
                          <w:p w14:paraId="08A69CD5" w14:textId="77777777" w:rsidR="005C738B" w:rsidRDefault="005C738B" w:rsidP="003C0E88">
                            <w:pPr>
                              <w:rPr>
                                <w:rFonts w:ascii="Arial" w:hAnsi="Arial"/>
                                <w:color w:val="C00000"/>
                                <w:sz w:val="20"/>
                                <w:szCs w:val="20"/>
                              </w:rPr>
                            </w:pPr>
                          </w:p>
                          <w:p w14:paraId="7ADB4F4F" w14:textId="77777777" w:rsidR="005C738B" w:rsidRDefault="005C738B" w:rsidP="003C0E88">
                            <w:pPr>
                              <w:rPr>
                                <w:rFonts w:ascii="Arial" w:hAnsi="Arial"/>
                                <w:color w:val="C00000"/>
                                <w:sz w:val="20"/>
                                <w:szCs w:val="20"/>
                              </w:rPr>
                            </w:pPr>
                          </w:p>
                          <w:p w14:paraId="4A7E8D89" w14:textId="77777777" w:rsidR="005C738B" w:rsidRDefault="005C738B" w:rsidP="003C0E88">
                            <w:pPr>
                              <w:rPr>
                                <w:rFonts w:ascii="Arial" w:hAnsi="Arial"/>
                                <w:color w:val="C00000"/>
                                <w:sz w:val="20"/>
                                <w:szCs w:val="20"/>
                              </w:rPr>
                            </w:pPr>
                          </w:p>
                          <w:p w14:paraId="74089E5A" w14:textId="77777777" w:rsidR="005C738B" w:rsidRPr="00C742E1" w:rsidRDefault="005C738B" w:rsidP="003C0E88">
                            <w:pPr>
                              <w:rPr>
                                <w:rFonts w:ascii="Arial" w:hAnsi="Arial"/>
                                <w:color w:val="C00000"/>
                                <w:sz w:val="20"/>
                                <w:szCs w:val="20"/>
                              </w:rPr>
                            </w:pPr>
                          </w:p>
                          <w:p w14:paraId="09AFDDE2" w14:textId="77777777" w:rsidR="005C738B" w:rsidRDefault="005C738B" w:rsidP="005C738B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5C738B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2006/2009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5C738B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Assistante Maternelle non agrée  05</w:t>
                            </w:r>
                          </w:p>
                          <w:p w14:paraId="3ADFCBE4" w14:textId="77777777" w:rsidR="005C738B" w:rsidRDefault="005C738B" w:rsidP="005C738B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5C738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auprès des enfants en vacances scolaire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</w:t>
                            </w:r>
                          </w:p>
                          <w:p w14:paraId="369DCAC9" w14:textId="77777777" w:rsidR="005C738B" w:rsidRPr="005C738B" w:rsidRDefault="005C738B" w:rsidP="005C738B">
                            <w:pPr>
                              <w:ind w:left="708" w:firstLine="708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C738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ou non en collaboration avec l’office du tourisme </w:t>
                            </w:r>
                          </w:p>
                          <w:p w14:paraId="5E795C81" w14:textId="77777777" w:rsidR="003247DC" w:rsidRDefault="003247DC" w:rsidP="003C0E88">
                            <w:pPr>
                              <w:rPr>
                                <w:rFonts w:ascii="Arial" w:hAnsi="Arial"/>
                                <w:b/>
                                <w:color w:val="31849B"/>
                                <w:sz w:val="20"/>
                                <w:szCs w:val="20"/>
                              </w:rPr>
                            </w:pPr>
                          </w:p>
                          <w:p w14:paraId="70DEB8BF" w14:textId="77777777" w:rsidR="005C738B" w:rsidRDefault="005C738B" w:rsidP="00825400">
                            <w:pPr>
                              <w:rPr>
                                <w:rFonts w:ascii="Arial" w:hAnsi="Arial" w:cs="Arial"/>
                                <w:color w:val="C000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4C5FE8" id="_x0000_t202" coordsize="21600,21600" o:spt="202" path="m,l,21600r21600,l21600,xe">
                <v:stroke joinstyle="miter"/>
                <v:path gradientshapeok="t" o:connecttype="rect"/>
              </v:shapetype>
              <v:shape id="Cuadro de texto 10" o:spid="_x0000_s1026" type="#_x0000_t202" style="position:absolute;margin-left:10.5pt;margin-top:0;width:371.25pt;height:789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" strokecolor="#31849b">
                <v:textbox>
                  <w:txbxContent>
                    <w:p w14:paraId="11D049FD" w14:textId="15EAABA4" w:rsidR="00D77471" w:rsidRDefault="00D77471" w:rsidP="00F636BD">
                      <w:pPr>
                        <w:jc w:val="center"/>
                        <w:rPr>
                          <w:rFonts w:ascii="Lucida Handwriting" w:hAnsi="Lucida Handwriting"/>
                          <w:b/>
                          <w:color w:val="7030A0"/>
                        </w:rPr>
                      </w:pPr>
                    </w:p>
                    <w:p w14:paraId="1884E30F" w14:textId="77777777" w:rsidR="00D77471" w:rsidRPr="00643C26" w:rsidRDefault="00D77471" w:rsidP="00D77471">
                      <w:pPr>
                        <w:jc w:val="center"/>
                        <w:rPr>
                          <w:rFonts w:ascii="Bromine" w:hAnsi="Bromine"/>
                          <w:b/>
                          <w:color w:val="C00000"/>
                          <w:sz w:val="28"/>
                          <w:szCs w:val="28"/>
                          <w:lang w:val="fr-FR"/>
                        </w:rPr>
                      </w:pPr>
                      <w:r w:rsidRPr="00643C26">
                        <w:rPr>
                          <w:rFonts w:ascii="Bromine" w:hAnsi="Bromine"/>
                          <w:b/>
                          <w:color w:val="C00000"/>
                          <w:sz w:val="28"/>
                          <w:szCs w:val="28"/>
                          <w:lang w:val="fr-FR"/>
                        </w:rPr>
                        <w:t>NATHALIE THENAISIE</w:t>
                      </w:r>
                    </w:p>
                    <w:p w14:paraId="3D076847" w14:textId="77777777" w:rsidR="00D77471" w:rsidRPr="00643C26" w:rsidRDefault="00D77471" w:rsidP="00D77471">
                      <w:pPr>
                        <w:jc w:val="center"/>
                        <w:rPr>
                          <w:rFonts w:ascii="Arial" w:hAnsi="Arial"/>
                          <w:b/>
                          <w:sz w:val="22"/>
                          <w:szCs w:val="22"/>
                          <w:lang w:val="fr-FR"/>
                        </w:rPr>
                      </w:pPr>
                      <w:r w:rsidRPr="00643C26">
                        <w:rPr>
                          <w:rFonts w:ascii="Arial" w:hAnsi="Arial"/>
                          <w:b/>
                          <w:sz w:val="22"/>
                          <w:szCs w:val="22"/>
                          <w:lang w:val="fr-FR"/>
                        </w:rPr>
                        <w:t>52 ans</w:t>
                      </w:r>
                    </w:p>
                    <w:p w14:paraId="60383D9D" w14:textId="77777777" w:rsidR="00D77471" w:rsidRPr="00643C26" w:rsidRDefault="00D77471" w:rsidP="00D77471">
                      <w:pPr>
                        <w:jc w:val="center"/>
                        <w:rPr>
                          <w:rFonts w:ascii="Arial" w:hAnsi="Arial"/>
                          <w:b/>
                          <w:sz w:val="22"/>
                          <w:szCs w:val="22"/>
                          <w:lang w:val="fr-FR"/>
                        </w:rPr>
                      </w:pPr>
                      <w:r w:rsidRPr="00643C26">
                        <w:rPr>
                          <w:rFonts w:ascii="Arial" w:hAnsi="Arial"/>
                          <w:b/>
                          <w:sz w:val="22"/>
                          <w:szCs w:val="22"/>
                          <w:lang w:val="fr-FR"/>
                        </w:rPr>
                        <w:t>Lieu dit les vernes – 05260 Forest Saint Julien</w:t>
                      </w:r>
                    </w:p>
                    <w:p w14:paraId="68A0975C" w14:textId="77777777" w:rsidR="00D77471" w:rsidRPr="00643C26" w:rsidRDefault="00D77471" w:rsidP="00D77471">
                      <w:pPr>
                        <w:jc w:val="center"/>
                        <w:rPr>
                          <w:rFonts w:ascii="Arial" w:hAnsi="Arial"/>
                          <w:b/>
                          <w:sz w:val="22"/>
                          <w:szCs w:val="22"/>
                          <w:lang w:val="fr-FR"/>
                        </w:rPr>
                      </w:pPr>
                      <w:r w:rsidRPr="00643C26">
                        <w:rPr>
                          <w:rFonts w:ascii="Arial" w:hAnsi="Arial"/>
                          <w:b/>
                          <w:sz w:val="22"/>
                          <w:szCs w:val="22"/>
                          <w:lang w:val="fr-FR"/>
                        </w:rPr>
                        <w:t>07.85.69.82.68</w:t>
                      </w:r>
                    </w:p>
                    <w:p w14:paraId="73DB90C4" w14:textId="77777777" w:rsidR="00D77471" w:rsidRPr="00643C26" w:rsidRDefault="00D77471" w:rsidP="00D77471">
                      <w:pPr>
                        <w:jc w:val="center"/>
                        <w:rPr>
                          <w:rFonts w:ascii="Arial" w:hAnsi="Arial"/>
                          <w:b/>
                          <w:color w:val="C00000"/>
                          <w:sz w:val="22"/>
                          <w:szCs w:val="22"/>
                          <w:lang w:val="fr-FR"/>
                        </w:rPr>
                      </w:pPr>
                      <w:hyperlink r:id="rId10" w:history="1">
                        <w:r w:rsidRPr="00643C26">
                          <w:rPr>
                            <w:rStyle w:val="Lienhypertexte"/>
                            <w:rFonts w:ascii="Arial" w:hAnsi="Arial"/>
                            <w:b/>
                            <w:color w:val="C00000"/>
                            <w:sz w:val="22"/>
                            <w:szCs w:val="22"/>
                            <w:lang w:val="fr-FR"/>
                          </w:rPr>
                          <w:t>Nath.thenaisie@outlook.com</w:t>
                        </w:r>
                      </w:hyperlink>
                    </w:p>
                    <w:p w14:paraId="494DA211" w14:textId="77777777" w:rsidR="00D77471" w:rsidRPr="00643C26" w:rsidRDefault="00D77471" w:rsidP="00D77471">
                      <w:pPr>
                        <w:jc w:val="center"/>
                        <w:rPr>
                          <w:rFonts w:ascii="Arial" w:hAnsi="Arial"/>
                          <w:b/>
                          <w:sz w:val="22"/>
                          <w:szCs w:val="22"/>
                          <w:lang w:val="fr-FR"/>
                        </w:rPr>
                      </w:pPr>
                      <w:r w:rsidRPr="00643C26">
                        <w:rPr>
                          <w:rFonts w:ascii="Arial" w:hAnsi="Arial"/>
                          <w:b/>
                          <w:sz w:val="22"/>
                          <w:szCs w:val="22"/>
                          <w:lang w:val="fr-FR"/>
                        </w:rPr>
                        <w:t>1 enfant -  Marié</w:t>
                      </w:r>
                    </w:p>
                    <w:p w14:paraId="424F518C" w14:textId="77777777" w:rsidR="00D77471" w:rsidRPr="00643C26" w:rsidRDefault="00D77471" w:rsidP="00D77471">
                      <w:pPr>
                        <w:jc w:val="center"/>
                        <w:rPr>
                          <w:rFonts w:ascii="Arial" w:hAnsi="Arial"/>
                          <w:b/>
                          <w:sz w:val="22"/>
                          <w:szCs w:val="22"/>
                          <w:lang w:val="fr-FR"/>
                        </w:rPr>
                      </w:pPr>
                      <w:r w:rsidRPr="00643C26">
                        <w:rPr>
                          <w:rFonts w:ascii="Arial" w:hAnsi="Arial"/>
                          <w:b/>
                          <w:sz w:val="22"/>
                          <w:szCs w:val="22"/>
                          <w:lang w:val="fr-FR"/>
                        </w:rPr>
                        <w:t>Permis B</w:t>
                      </w:r>
                    </w:p>
                    <w:p w14:paraId="49D01E48" w14:textId="77777777" w:rsidR="00D77471" w:rsidRDefault="00D77471" w:rsidP="00F636BD">
                      <w:pPr>
                        <w:jc w:val="center"/>
                        <w:rPr>
                          <w:rFonts w:ascii="Lucida Handwriting" w:hAnsi="Lucida Handwriting"/>
                          <w:b/>
                          <w:color w:val="7030A0"/>
                        </w:rPr>
                      </w:pPr>
                    </w:p>
                    <w:p w14:paraId="490F40A8" w14:textId="61E28333" w:rsidR="00F636BD" w:rsidRDefault="00E040C2" w:rsidP="00F636BD">
                      <w:pPr>
                        <w:jc w:val="center"/>
                        <w:rPr>
                          <w:rFonts w:ascii="Lucida Handwriting" w:hAnsi="Lucida Handwriting"/>
                          <w:b/>
                          <w:color w:val="7030A0"/>
                        </w:rPr>
                      </w:pPr>
                      <w:r w:rsidRPr="00E040C2">
                        <w:rPr>
                          <w:rFonts w:ascii="Lucida Handwriting" w:hAnsi="Lucida Handwriting"/>
                          <w:b/>
                          <w:color w:val="7030A0"/>
                        </w:rPr>
                        <w:t>MES EXPERIENCES</w:t>
                      </w:r>
                      <w:r>
                        <w:rPr>
                          <w:rFonts w:ascii="Lucida Handwriting" w:hAnsi="Lucida Handwriting"/>
                          <w:b/>
                          <w:color w:val="7030A0"/>
                        </w:rPr>
                        <w:t xml:space="preserve"> D</w:t>
                      </w:r>
                      <w:r w:rsidR="00905DE9">
                        <w:rPr>
                          <w:rFonts w:ascii="Lucida Handwriting" w:hAnsi="Lucida Handwriting"/>
                          <w:b/>
                          <w:color w:val="7030A0"/>
                        </w:rPr>
                        <w:t>e</w:t>
                      </w:r>
                      <w:r>
                        <w:rPr>
                          <w:rFonts w:ascii="Lucida Handwriting" w:hAnsi="Lucida Handwriting"/>
                          <w:b/>
                          <w:color w:val="7030A0"/>
                        </w:rPr>
                        <w:t xml:space="preserve"> 2016 à 2020</w:t>
                      </w:r>
                    </w:p>
                    <w:p w14:paraId="044AD2D5" w14:textId="77777777" w:rsidR="00937A48" w:rsidRDefault="00937A48" w:rsidP="00E040C2">
                      <w:pPr>
                        <w:rPr>
                          <w:rFonts w:ascii="Arial" w:hAnsi="Arial" w:cs="Arial"/>
                          <w:b/>
                          <w:color w:val="7030A0"/>
                        </w:rPr>
                      </w:pPr>
                    </w:p>
                    <w:p w14:paraId="46B3E3EF" w14:textId="69DDFD49" w:rsidR="002F0759" w:rsidRPr="002F0759" w:rsidRDefault="00E040C2" w:rsidP="00E040C2">
                      <w:pPr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</w:pPr>
                      <w:r w:rsidRPr="002F07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>CONSEILLERE EN RECRUTEMENT ET INSERTION PROFE3SSIONNELLE</w:t>
                      </w:r>
                      <w:r w:rsidRPr="002F07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</w:r>
                    </w:p>
                    <w:p w14:paraId="2918904D" w14:textId="3EEB3FBE" w:rsidR="00E040C2" w:rsidRPr="00204859" w:rsidRDefault="00204859" w:rsidP="00E040C2">
                      <w:pPr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Lucida Handwriting" w:hAnsi="Lucida Handwriting"/>
                          <w:b/>
                          <w:bCs/>
                          <w:color w:val="365F91" w:themeColor="accent1" w:themeShade="BF"/>
                          <w:sz w:val="18"/>
                          <w:szCs w:val="18"/>
                        </w:rPr>
                        <w:t>FREELANCE E EN AUTODIDACTE</w:t>
                      </w:r>
                      <w:r w:rsidR="00E040C2" w:rsidRPr="002048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E040C2" w:rsidRPr="002048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</w:p>
                    <w:p w14:paraId="2E649551" w14:textId="3B03FD92" w:rsidR="00E040C2" w:rsidRPr="00E34874" w:rsidRDefault="00E040C2" w:rsidP="00E040C2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23239E56" w14:textId="3BFDC934" w:rsidR="00E34874" w:rsidRPr="00E34874" w:rsidRDefault="00E34874" w:rsidP="00E040C2">
                      <w:pPr>
                        <w:rPr>
                          <w:rFonts w:ascii="Lucida Calligraphy" w:hAnsi="Lucida Calligraphy"/>
                          <w:sz w:val="18"/>
                          <w:szCs w:val="18"/>
                        </w:rPr>
                      </w:pPr>
                      <w:r w:rsidRPr="00E34874">
                        <w:rPr>
                          <w:rFonts w:ascii="Lucida Calligraphy" w:hAnsi="Lucida Calligraphy"/>
                          <w:b/>
                          <w:bCs/>
                          <w:sz w:val="18"/>
                          <w:szCs w:val="18"/>
                        </w:rPr>
                        <w:t>VEUDEUSE RAYON FROMAGE</w:t>
                      </w:r>
                      <w:r>
                        <w:rPr>
                          <w:rFonts w:ascii="Lucida Calligraphy" w:hAnsi="Lucida Calligraphy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Lucida Calligraphy" w:hAnsi="Lucida Calligraphy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Lucida Calligraphy" w:hAnsi="Lucida Calligraphy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Pr="00E34874">
                        <w:rPr>
                          <w:rFonts w:ascii="Lucida Calligraphy" w:hAnsi="Lucida Calligraphy"/>
                          <w:sz w:val="18"/>
                          <w:szCs w:val="18"/>
                        </w:rPr>
                        <w:t>(CDD</w:t>
                      </w:r>
                      <w:r>
                        <w:rPr>
                          <w:rFonts w:ascii="Lucida Calligraphy" w:hAnsi="Lucida Calligraphy"/>
                          <w:sz w:val="18"/>
                          <w:szCs w:val="18"/>
                        </w:rPr>
                        <w:t>)</w:t>
                      </w:r>
                      <w:r w:rsidRPr="00E34874">
                        <w:rPr>
                          <w:rFonts w:ascii="Lucida Calligraphy" w:hAnsi="Lucida Calligraphy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Lucida Calligraphy" w:hAnsi="Lucida Calligraphy"/>
                          <w:sz w:val="18"/>
                          <w:szCs w:val="18"/>
                        </w:rPr>
                        <w:t xml:space="preserve"> </w:t>
                      </w:r>
                      <w:r w:rsidRPr="00E34874">
                        <w:rPr>
                          <w:rFonts w:ascii="Lucida Calligraphy" w:hAnsi="Lucida Calligraphy"/>
                          <w:sz w:val="18"/>
                          <w:szCs w:val="18"/>
                        </w:rPr>
                        <w:t>05</w:t>
                      </w:r>
                    </w:p>
                    <w:p w14:paraId="417E5F15" w14:textId="6D9AA29C" w:rsidR="00E34874" w:rsidRPr="00E34874" w:rsidRDefault="00E34874" w:rsidP="00E040C2">
                      <w:pPr>
                        <w:rPr>
                          <w:rFonts w:ascii="Lucida Calligraphy" w:hAnsi="Lucida Calligraphy"/>
                          <w:b/>
                          <w:bCs/>
                          <w:color w:val="0070C0"/>
                          <w:sz w:val="18"/>
                          <w:szCs w:val="18"/>
                        </w:rPr>
                      </w:pPr>
                      <w:r w:rsidRPr="00E34874">
                        <w:rPr>
                          <w:rFonts w:ascii="Lucida Calligraphy" w:hAnsi="Lucida Calligraphy"/>
                          <w:b/>
                          <w:bCs/>
                          <w:color w:val="0070C0"/>
                          <w:sz w:val="18"/>
                          <w:szCs w:val="18"/>
                        </w:rPr>
                        <w:t>INTERMARCHE</w:t>
                      </w:r>
                    </w:p>
                    <w:p w14:paraId="6B5A4DC9" w14:textId="77777777" w:rsidR="00E34874" w:rsidRPr="008D0FA0" w:rsidRDefault="00E34874" w:rsidP="00E040C2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63C118DE" w14:textId="54DBD74B" w:rsidR="00E040C2" w:rsidRPr="002F0759" w:rsidRDefault="00E040C2" w:rsidP="00E040C2">
                      <w:pPr>
                        <w:rPr>
                          <w:rFonts w:ascii="Lucida Handwriting" w:hAnsi="Lucida Handwriting"/>
                          <w:sz w:val="18"/>
                          <w:szCs w:val="18"/>
                        </w:rPr>
                      </w:pPr>
                      <w:r w:rsidRPr="002F07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>CHEF DE SECTEUR SEDENTAIRE</w:t>
                      </w:r>
                      <w:r w:rsidRPr="002F07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2F07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2F07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Pr="002F0759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>(CDI</w:t>
                      </w:r>
                      <w:r w:rsidR="002F0759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>)</w:t>
                      </w:r>
                      <w:r w:rsidRPr="002F0759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ab/>
                        <w:t>05</w:t>
                      </w:r>
                    </w:p>
                    <w:p w14:paraId="01E3F1B1" w14:textId="602CD07D" w:rsidR="00E040C2" w:rsidRPr="002F0759" w:rsidRDefault="00E040C2" w:rsidP="00E040C2">
                      <w:pPr>
                        <w:rPr>
                          <w:rFonts w:ascii="Lucida Handwriting" w:hAnsi="Lucida Handwriting"/>
                          <w:b/>
                          <w:bCs/>
                          <w:color w:val="0070C0"/>
                          <w:sz w:val="18"/>
                          <w:szCs w:val="18"/>
                        </w:rPr>
                      </w:pPr>
                      <w:r w:rsidRPr="002F0759">
                        <w:rPr>
                          <w:rFonts w:ascii="Lucida Handwriting" w:hAnsi="Lucida Handwriting"/>
                          <w:b/>
                          <w:bCs/>
                          <w:color w:val="0070C0"/>
                          <w:sz w:val="18"/>
                          <w:szCs w:val="18"/>
                        </w:rPr>
                        <w:t xml:space="preserve">CANAVESE – HAPIAN </w:t>
                      </w:r>
                    </w:p>
                    <w:p w14:paraId="20BBBC24" w14:textId="77777777" w:rsidR="00E040C2" w:rsidRPr="002F0759" w:rsidRDefault="00E040C2" w:rsidP="00E040C2">
                      <w:pPr>
                        <w:rPr>
                          <w:rFonts w:ascii="Lucida Handwriting" w:hAnsi="Lucida Handwriting"/>
                          <w:sz w:val="18"/>
                          <w:szCs w:val="18"/>
                        </w:rPr>
                      </w:pPr>
                    </w:p>
                    <w:p w14:paraId="5D2D6454" w14:textId="09D59231" w:rsidR="00E040C2" w:rsidRPr="002F0759" w:rsidRDefault="00E040C2" w:rsidP="00E040C2">
                      <w:pPr>
                        <w:rPr>
                          <w:rFonts w:ascii="Lucida Handwriting" w:hAnsi="Lucida Handwriting"/>
                          <w:sz w:val="18"/>
                          <w:szCs w:val="18"/>
                        </w:rPr>
                      </w:pPr>
                      <w:r w:rsidRPr="002F07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>ASSISTANTE ADMINISTRATIVE ET COMMERCIALE</w:t>
                      </w:r>
                      <w:r w:rsidRPr="002F0759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ab/>
                      </w:r>
                    </w:p>
                    <w:p w14:paraId="064690FF" w14:textId="36E15967" w:rsidR="00E040C2" w:rsidRDefault="00E040C2" w:rsidP="00E040C2">
                      <w:pPr>
                        <w:rPr>
                          <w:rFonts w:ascii="Lucida Handwriting" w:hAnsi="Lucida Handwriting"/>
                          <w:sz w:val="18"/>
                          <w:szCs w:val="18"/>
                        </w:rPr>
                      </w:pPr>
                      <w:r w:rsidRPr="002F0759">
                        <w:rPr>
                          <w:rFonts w:ascii="Lucida Handwriting" w:hAnsi="Lucida Handwriting"/>
                          <w:b/>
                          <w:bCs/>
                          <w:color w:val="0070C0"/>
                          <w:sz w:val="18"/>
                          <w:szCs w:val="18"/>
                          <w:lang w:val="en-US"/>
                        </w:rPr>
                        <w:t>CLUB MULTISPORTS “CLUB RHODIA VAISE</w:t>
                      </w:r>
                      <w:r w:rsidRPr="002F0759">
                        <w:rPr>
                          <w:rFonts w:ascii="Lucida Handwriting" w:hAnsi="Lucida Handwriting"/>
                          <w:b/>
                          <w:bCs/>
                          <w:color w:val="0070C0"/>
                          <w:sz w:val="18"/>
                          <w:szCs w:val="18"/>
                          <w:lang w:val="en-US"/>
                        </w:rPr>
                        <w:tab/>
                        <w:t xml:space="preserve"> </w:t>
                      </w:r>
                      <w:r w:rsidR="002F0759">
                        <w:rPr>
                          <w:rFonts w:ascii="Lucida Handwriting" w:hAnsi="Lucida Handwriting"/>
                          <w:b/>
                          <w:bCs/>
                          <w:color w:val="0070C0"/>
                          <w:sz w:val="18"/>
                          <w:szCs w:val="18"/>
                          <w:lang w:val="en-US"/>
                        </w:rPr>
                        <w:tab/>
                      </w:r>
                      <w:r w:rsidR="002F0759" w:rsidRPr="002F0759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>(CDI</w:t>
                      </w:r>
                      <w:r w:rsidR="002F0759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>)</w:t>
                      </w:r>
                      <w:r w:rsidR="002F0759" w:rsidRPr="002F0759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>L</w:t>
                      </w:r>
                      <w:r w:rsidR="002F0759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 xml:space="preserve"> 69</w:t>
                      </w:r>
                    </w:p>
                    <w:p w14:paraId="7E2F89DF" w14:textId="77777777" w:rsidR="00204859" w:rsidRPr="002F0759" w:rsidRDefault="00204859" w:rsidP="00E040C2">
                      <w:pPr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  <w:lang w:val="en-US"/>
                        </w:rPr>
                      </w:pPr>
                    </w:p>
                    <w:p w14:paraId="5C352E33" w14:textId="6522FB2D" w:rsidR="00E040C2" w:rsidRPr="002F0759" w:rsidRDefault="00E040C2" w:rsidP="00E040C2">
                      <w:pPr>
                        <w:rPr>
                          <w:rFonts w:ascii="Lucida Handwriting" w:hAnsi="Lucida Handwriting"/>
                          <w:sz w:val="18"/>
                          <w:szCs w:val="18"/>
                        </w:rPr>
                      </w:pPr>
                      <w:r w:rsidRPr="002F07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>COMMERCIALE SEDENTAIRE ET TELEVENDEUSE</w:t>
                      </w:r>
                      <w:r w:rsidRPr="002F07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Pr="002F07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</w:r>
                    </w:p>
                    <w:p w14:paraId="5D5CAD85" w14:textId="77777777" w:rsidR="002F0759" w:rsidRDefault="00E040C2" w:rsidP="00E040C2">
                      <w:pPr>
                        <w:rPr>
                          <w:rFonts w:ascii="Lucida Handwriting" w:hAnsi="Lucida Handwriting"/>
                          <w:b/>
                          <w:bCs/>
                          <w:color w:val="0070C0"/>
                          <w:sz w:val="18"/>
                          <w:szCs w:val="18"/>
                        </w:rPr>
                      </w:pPr>
                      <w:r w:rsidRPr="002F0759">
                        <w:rPr>
                          <w:rFonts w:ascii="Lucida Handwriting" w:hAnsi="Lucida Handwriting"/>
                          <w:b/>
                          <w:bCs/>
                          <w:color w:val="0070C0"/>
                          <w:sz w:val="18"/>
                          <w:szCs w:val="18"/>
                        </w:rPr>
                        <w:t xml:space="preserve">COUP DE PATE / DAVIGEL / FRANCES VIANDES </w:t>
                      </w:r>
                    </w:p>
                    <w:p w14:paraId="5959C8CE" w14:textId="37AAEC8D" w:rsidR="002F0759" w:rsidRPr="002F0759" w:rsidRDefault="00E040C2" w:rsidP="002F0759">
                      <w:pPr>
                        <w:rPr>
                          <w:rFonts w:ascii="Lucida Handwriting" w:hAnsi="Lucida Handwriting"/>
                          <w:sz w:val="18"/>
                          <w:szCs w:val="18"/>
                        </w:rPr>
                      </w:pPr>
                      <w:r w:rsidRPr="002F0759">
                        <w:rPr>
                          <w:rFonts w:ascii="Lucida Handwriting" w:hAnsi="Lucida Handwriting"/>
                          <w:b/>
                          <w:bCs/>
                          <w:color w:val="0070C0"/>
                          <w:sz w:val="18"/>
                          <w:szCs w:val="18"/>
                        </w:rPr>
                        <w:t>CENTRE SERVICES FRAIS</w:t>
                      </w:r>
                      <w:r w:rsidRPr="002F0759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ab/>
                        <w:t xml:space="preserve"> </w:t>
                      </w:r>
                      <w:r w:rsidR="002F0759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ab/>
                      </w:r>
                      <w:r w:rsidR="002F0759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ab/>
                      </w:r>
                      <w:r w:rsidR="002F0759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ab/>
                      </w:r>
                      <w:r w:rsidR="002F0759" w:rsidRPr="002F0759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 xml:space="preserve">(INTERIM) </w:t>
                      </w:r>
                      <w:r w:rsidR="002F0759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>69</w:t>
                      </w:r>
                    </w:p>
                    <w:p w14:paraId="766DD206" w14:textId="64797B46" w:rsidR="00E040C2" w:rsidRPr="002F0759" w:rsidRDefault="002F0759" w:rsidP="00E040C2">
                      <w:pPr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ab/>
                      </w:r>
                    </w:p>
                    <w:p w14:paraId="41D405CA" w14:textId="23B13F79" w:rsidR="002F0759" w:rsidRDefault="00E040C2" w:rsidP="00E040C2">
                      <w:pPr>
                        <w:rPr>
                          <w:rFonts w:ascii="Lucida Handwriting" w:hAnsi="Lucida Handwriting"/>
                          <w:sz w:val="18"/>
                          <w:szCs w:val="18"/>
                        </w:rPr>
                      </w:pPr>
                      <w:r w:rsidRPr="002F07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 xml:space="preserve">CO. DIRECTRICE DE </w:t>
                      </w:r>
                      <w:r w:rsidR="00735B68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>NOS</w:t>
                      </w:r>
                      <w:r w:rsidRPr="002F07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 xml:space="preserve"> RESTAURANT</w:t>
                      </w:r>
                      <w:r w:rsidR="00735B68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>S</w:t>
                      </w:r>
                      <w:r w:rsidRPr="002F07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2F07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2F07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Pr="002F0759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 xml:space="preserve">(FREELANCE) </w:t>
                      </w:r>
                    </w:p>
                    <w:p w14:paraId="3E6A6785" w14:textId="5709752C" w:rsidR="00E040C2" w:rsidRPr="002F0759" w:rsidRDefault="00E040C2" w:rsidP="00E040C2">
                      <w:pPr>
                        <w:rPr>
                          <w:rFonts w:ascii="Lucida Handwriting" w:hAnsi="Lucida Handwriting"/>
                          <w:sz w:val="18"/>
                          <w:szCs w:val="18"/>
                        </w:rPr>
                      </w:pPr>
                      <w:r w:rsidRPr="002F0759">
                        <w:rPr>
                          <w:rFonts w:ascii="Lucida Handwriting" w:hAnsi="Lucida Handwriting"/>
                          <w:b/>
                          <w:bCs/>
                          <w:color w:val="0070C0"/>
                          <w:sz w:val="18"/>
                          <w:szCs w:val="18"/>
                        </w:rPr>
                        <w:t> RESTAURANT Le Saint Vincent</w:t>
                      </w:r>
                      <w:r w:rsidR="002F0759">
                        <w:rPr>
                          <w:rFonts w:ascii="Lucida Handwriting" w:hAnsi="Lucida Handwriting"/>
                          <w:color w:val="0070C0"/>
                          <w:sz w:val="18"/>
                          <w:szCs w:val="18"/>
                        </w:rPr>
                        <w:t xml:space="preserve"> /</w:t>
                      </w:r>
                      <w:r w:rsidR="002F0759" w:rsidRPr="00204859">
                        <w:rPr>
                          <w:rFonts w:ascii="Lucida Handwriting" w:hAnsi="Lucida Handwriting"/>
                          <w:b/>
                          <w:bCs/>
                          <w:color w:val="365F91" w:themeColor="accent1" w:themeShade="BF"/>
                          <w:sz w:val="18"/>
                          <w:szCs w:val="18"/>
                        </w:rPr>
                        <w:t xml:space="preserve"> </w:t>
                      </w:r>
                      <w:r w:rsidR="00204859" w:rsidRPr="00204859">
                        <w:rPr>
                          <w:rFonts w:ascii="Lucida Handwriting" w:hAnsi="Lucida Handwriting"/>
                          <w:b/>
                          <w:bCs/>
                          <w:color w:val="365F91" w:themeColor="accent1" w:themeShade="BF"/>
                          <w:sz w:val="18"/>
                          <w:szCs w:val="18"/>
                        </w:rPr>
                        <w:t>Le</w:t>
                      </w:r>
                      <w:r w:rsidR="00204859" w:rsidRPr="00204859">
                        <w:rPr>
                          <w:rFonts w:ascii="Lucida Handwriting" w:hAnsi="Lucida Handwriting"/>
                          <w:color w:val="365F91" w:themeColor="accent1" w:themeShade="BF"/>
                          <w:sz w:val="18"/>
                          <w:szCs w:val="18"/>
                        </w:rPr>
                        <w:t xml:space="preserve"> </w:t>
                      </w:r>
                      <w:r w:rsidR="002F0759" w:rsidRPr="002F0759">
                        <w:rPr>
                          <w:rFonts w:ascii="Lucida Handwriting" w:hAnsi="Lucida Handwriting"/>
                          <w:b/>
                          <w:bCs/>
                          <w:color w:val="0070C0"/>
                          <w:sz w:val="18"/>
                          <w:szCs w:val="18"/>
                        </w:rPr>
                        <w:t>Grand Chariot</w:t>
                      </w:r>
                      <w:r w:rsidRPr="002F07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</w:r>
                    </w:p>
                    <w:p w14:paraId="13123375" w14:textId="77777777" w:rsidR="00E040C2" w:rsidRPr="002F0759" w:rsidRDefault="00E040C2" w:rsidP="00E040C2">
                      <w:pPr>
                        <w:rPr>
                          <w:rFonts w:ascii="Lucida Handwriting" w:hAnsi="Lucida Handwriting"/>
                          <w:sz w:val="18"/>
                          <w:szCs w:val="18"/>
                        </w:rPr>
                      </w:pPr>
                    </w:p>
                    <w:p w14:paraId="0E874C14" w14:textId="1211C982" w:rsidR="00204859" w:rsidRPr="00204859" w:rsidRDefault="00E040C2" w:rsidP="00E040C2">
                      <w:pPr>
                        <w:rPr>
                          <w:rFonts w:ascii="Lucida Handwriting" w:hAnsi="Lucida Handwriting"/>
                          <w:sz w:val="18"/>
                          <w:szCs w:val="18"/>
                        </w:rPr>
                      </w:pPr>
                      <w:r w:rsidRPr="002F07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 xml:space="preserve">CHEF D’EQUIPE PROPRETE </w:t>
                      </w:r>
                      <w:r w:rsidRPr="002F07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Pr="002F07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2048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2048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204859" w:rsidRPr="00204859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>CDD</w:t>
                      </w:r>
                      <w:r w:rsidR="00204859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 xml:space="preserve"> 05</w:t>
                      </w:r>
                    </w:p>
                    <w:p w14:paraId="6AD4E6D7" w14:textId="5A799AAD" w:rsidR="00E040C2" w:rsidRPr="002F0759" w:rsidRDefault="00E040C2" w:rsidP="00E040C2">
                      <w:pPr>
                        <w:rPr>
                          <w:rFonts w:ascii="Lucida Handwriting" w:hAnsi="Lucida Handwriting"/>
                          <w:sz w:val="18"/>
                          <w:szCs w:val="18"/>
                        </w:rPr>
                      </w:pPr>
                      <w:r w:rsidRPr="002F0759">
                        <w:rPr>
                          <w:rFonts w:ascii="Lucida Handwriting" w:hAnsi="Lucida Handwriting"/>
                          <w:b/>
                          <w:bCs/>
                          <w:color w:val="0070C0"/>
                          <w:sz w:val="18"/>
                          <w:szCs w:val="18"/>
                        </w:rPr>
                        <w:t>ENTREPRISE GSF</w:t>
                      </w:r>
                      <w:r w:rsidRPr="002F0759">
                        <w:rPr>
                          <w:rFonts w:ascii="Lucida Handwriting" w:hAnsi="Lucida Handwriting"/>
                          <w:b/>
                          <w:bCs/>
                          <w:color w:val="0070C0"/>
                          <w:sz w:val="18"/>
                          <w:szCs w:val="18"/>
                        </w:rPr>
                        <w:tab/>
                        <w:t>-</w:t>
                      </w:r>
                      <w:r w:rsidRPr="002F0759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ab/>
                      </w:r>
                    </w:p>
                    <w:p w14:paraId="04A8BC32" w14:textId="77777777" w:rsidR="00E040C2" w:rsidRPr="002F0759" w:rsidRDefault="00E040C2" w:rsidP="00E040C2">
                      <w:pPr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584887D4" w14:textId="3E91B2F5" w:rsidR="00E040C2" w:rsidRPr="002F0759" w:rsidRDefault="00E040C2" w:rsidP="00E040C2">
                      <w:pPr>
                        <w:rPr>
                          <w:rFonts w:ascii="Lucida Handwriting" w:hAnsi="Lucida Handwriting"/>
                          <w:sz w:val="18"/>
                          <w:szCs w:val="18"/>
                        </w:rPr>
                      </w:pPr>
                      <w:r w:rsidRPr="002F07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>RESPONSABLE RAYON POISSONNERIE</w:t>
                      </w:r>
                      <w:r w:rsidRPr="002F07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Pr="002F07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Pr="002F0759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>(CDI)</w:t>
                      </w:r>
                      <w:r w:rsidR="00204859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 xml:space="preserve"> 05</w:t>
                      </w:r>
                    </w:p>
                    <w:p w14:paraId="718FBCA9" w14:textId="77777777" w:rsidR="00E040C2" w:rsidRPr="002F0759" w:rsidRDefault="00E040C2" w:rsidP="00E040C2">
                      <w:pPr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</w:pPr>
                      <w:r w:rsidRPr="002F0759">
                        <w:rPr>
                          <w:rFonts w:ascii="Lucida Handwriting" w:hAnsi="Lucida Handwriting"/>
                          <w:b/>
                          <w:bCs/>
                          <w:color w:val="0070C0"/>
                          <w:sz w:val="18"/>
                          <w:szCs w:val="18"/>
                        </w:rPr>
                        <w:t>INTERMARCHE</w:t>
                      </w:r>
                    </w:p>
                    <w:p w14:paraId="324587C5" w14:textId="77777777" w:rsidR="00E040C2" w:rsidRPr="002F0759" w:rsidRDefault="00E040C2" w:rsidP="00E040C2">
                      <w:pPr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59AA6463" w14:textId="77777777" w:rsidR="00204859" w:rsidRDefault="00E040C2" w:rsidP="00E040C2">
                      <w:pPr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</w:pPr>
                      <w:r w:rsidRPr="002F07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 xml:space="preserve">ASSISTANTE </w:t>
                      </w:r>
                      <w:r w:rsidR="002048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 xml:space="preserve">COMMERCIALE </w:t>
                      </w:r>
                    </w:p>
                    <w:p w14:paraId="30766B75" w14:textId="66E6291F" w:rsidR="00E040C2" w:rsidRPr="002F0759" w:rsidRDefault="00204859" w:rsidP="00E040C2">
                      <w:pPr>
                        <w:rPr>
                          <w:rFonts w:ascii="Lucida Handwriting" w:hAnsi="Lucida Handwriting"/>
                          <w:sz w:val="18"/>
                          <w:szCs w:val="18"/>
                        </w:rPr>
                      </w:pPr>
                      <w:r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 xml:space="preserve">CENTRE </w:t>
                      </w:r>
                      <w:r w:rsidR="00E040C2" w:rsidRPr="002F07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 xml:space="preserve">SERVICE </w:t>
                      </w:r>
                      <w:r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 xml:space="preserve">AGREE </w:t>
                      </w:r>
                      <w:r w:rsidR="00E040C2" w:rsidRPr="002F07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>APRES VENTE</w:t>
                      </w:r>
                      <w:r w:rsidR="00E040C2" w:rsidRPr="002F07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E040C2" w:rsidRPr="002F07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 xml:space="preserve">INTERIM </w:t>
                      </w:r>
                      <w:r w:rsidRPr="002F0759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>(69)</w:t>
                      </w:r>
                      <w:r w:rsidRPr="002F0759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ab/>
                      </w:r>
                      <w:r w:rsidR="00E040C2" w:rsidRPr="002F07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</w:r>
                    </w:p>
                    <w:p w14:paraId="4A0527A4" w14:textId="738C97B1" w:rsidR="00E040C2" w:rsidRPr="002F0759" w:rsidRDefault="00204859" w:rsidP="00E040C2">
                      <w:pPr>
                        <w:rPr>
                          <w:rFonts w:ascii="Lucida Handwriting" w:hAnsi="Lucida Handwriting"/>
                          <w:b/>
                          <w:bCs/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rFonts w:ascii="Lucida Handwriting" w:hAnsi="Lucida Handwriting"/>
                          <w:b/>
                          <w:bCs/>
                          <w:color w:val="0070C0"/>
                          <w:sz w:val="18"/>
                          <w:szCs w:val="18"/>
                        </w:rPr>
                        <w:t>GROUPE SEB</w:t>
                      </w:r>
                      <w:r w:rsidR="00E040C2" w:rsidRPr="002F0759">
                        <w:rPr>
                          <w:rFonts w:ascii="Lucida Handwriting" w:hAnsi="Lucida Handwriting"/>
                          <w:b/>
                          <w:bCs/>
                          <w:color w:val="0070C0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42CEAB00" w14:textId="77777777" w:rsidR="00E040C2" w:rsidRPr="002F0759" w:rsidRDefault="00E040C2" w:rsidP="00E040C2">
                      <w:pPr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0D82F279" w14:textId="06A9D0B6" w:rsidR="00E040C2" w:rsidRPr="002F0759" w:rsidRDefault="00E040C2" w:rsidP="00E040C2">
                      <w:pPr>
                        <w:rPr>
                          <w:rFonts w:ascii="Lucida Handwriting" w:hAnsi="Lucida Handwriting"/>
                          <w:sz w:val="18"/>
                          <w:szCs w:val="18"/>
                        </w:rPr>
                      </w:pPr>
                      <w:r w:rsidRPr="002F07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>RESPONSABLE DE POIND CHAUD</w:t>
                      </w:r>
                      <w:r w:rsidR="002048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2048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Pr="002F07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Pr="002F0759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>(CDI)</w:t>
                      </w:r>
                      <w:r w:rsidRPr="002F07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Pr="002F0759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>69</w:t>
                      </w:r>
                    </w:p>
                    <w:p w14:paraId="739CCCC4" w14:textId="77777777" w:rsidR="00E040C2" w:rsidRPr="002F0759" w:rsidRDefault="00E040C2" w:rsidP="00E040C2">
                      <w:pPr>
                        <w:rPr>
                          <w:rFonts w:ascii="Lucida Handwriting" w:hAnsi="Lucida Handwriting"/>
                          <w:sz w:val="18"/>
                          <w:szCs w:val="18"/>
                          <w:lang w:val="en-US"/>
                        </w:rPr>
                      </w:pPr>
                      <w:r w:rsidRPr="002F0759">
                        <w:rPr>
                          <w:rFonts w:ascii="Lucida Handwriting" w:hAnsi="Lucida Handwriting"/>
                          <w:b/>
                          <w:bCs/>
                          <w:color w:val="0070C0"/>
                          <w:sz w:val="18"/>
                          <w:szCs w:val="18"/>
                          <w:lang w:val="en-US"/>
                        </w:rPr>
                        <w:t>IDRAC BUSINESS SHOOL</w:t>
                      </w:r>
                      <w:r w:rsidRPr="002F0759">
                        <w:rPr>
                          <w:rFonts w:ascii="Lucida Handwriting" w:hAnsi="Lucida Handwriting"/>
                          <w:sz w:val="18"/>
                          <w:szCs w:val="18"/>
                          <w:lang w:val="en-US"/>
                        </w:rPr>
                        <w:t>-</w:t>
                      </w:r>
                      <w:r w:rsidRPr="002F0759">
                        <w:rPr>
                          <w:rFonts w:ascii="Lucida Handwriting" w:hAnsi="Lucida Handwriting"/>
                          <w:sz w:val="18"/>
                          <w:szCs w:val="18"/>
                          <w:lang w:val="en-US"/>
                        </w:rPr>
                        <w:tab/>
                      </w:r>
                      <w:r w:rsidRPr="002F0759">
                        <w:rPr>
                          <w:rFonts w:ascii="Lucida Handwriting" w:hAnsi="Lucida Handwriting"/>
                          <w:b/>
                          <w:bCs/>
                          <w:color w:val="0070C0"/>
                          <w:sz w:val="18"/>
                          <w:szCs w:val="18"/>
                          <w:lang w:val="en-US"/>
                        </w:rPr>
                        <w:t>STE GENERALE DE RESTAURATION</w:t>
                      </w:r>
                      <w:r w:rsidRPr="002F0759">
                        <w:rPr>
                          <w:rFonts w:ascii="Lucida Handwriting" w:hAnsi="Lucida Handwriting"/>
                          <w:sz w:val="18"/>
                          <w:szCs w:val="18"/>
                          <w:lang w:val="en-US"/>
                        </w:rPr>
                        <w:tab/>
                      </w:r>
                    </w:p>
                    <w:p w14:paraId="61687FF9" w14:textId="77777777" w:rsidR="00E040C2" w:rsidRPr="002F0759" w:rsidRDefault="00E040C2" w:rsidP="00E040C2">
                      <w:pPr>
                        <w:rPr>
                          <w:rFonts w:ascii="Lucida Handwriting" w:hAnsi="Lucida Handwriting"/>
                          <w:sz w:val="18"/>
                          <w:szCs w:val="18"/>
                          <w:lang w:val="en-US"/>
                        </w:rPr>
                      </w:pPr>
                    </w:p>
                    <w:p w14:paraId="01026E92" w14:textId="63540523" w:rsidR="00E040C2" w:rsidRPr="002F0759" w:rsidRDefault="00E040C2" w:rsidP="00E040C2">
                      <w:pPr>
                        <w:rPr>
                          <w:rFonts w:ascii="Lucida Handwriting" w:hAnsi="Lucida Handwriting"/>
                          <w:sz w:val="18"/>
                          <w:szCs w:val="18"/>
                        </w:rPr>
                      </w:pPr>
                      <w:r w:rsidRPr="002F07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  <w:lang w:val="fr-FR"/>
                        </w:rPr>
                        <w:t>A</w:t>
                      </w:r>
                      <w:r w:rsidRPr="002F07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>SSISTANTE ADMINISTRATIVE ET COMMERCIALE</w:t>
                      </w:r>
                      <w:r w:rsidRPr="002F0759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ab/>
                      </w:r>
                      <w:r w:rsidR="00204859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>INTERIM</w:t>
                      </w:r>
                      <w:r w:rsidRPr="002F0759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 xml:space="preserve"> 69</w:t>
                      </w:r>
                    </w:p>
                    <w:p w14:paraId="555874DC" w14:textId="77777777" w:rsidR="00E040C2" w:rsidRPr="002F0759" w:rsidRDefault="00E040C2" w:rsidP="00E040C2">
                      <w:pPr>
                        <w:rPr>
                          <w:rFonts w:ascii="Lucida Handwriting" w:hAnsi="Lucida Handwriting"/>
                          <w:b/>
                          <w:bCs/>
                          <w:color w:val="365F91" w:themeColor="accent1" w:themeShade="BF"/>
                          <w:sz w:val="18"/>
                          <w:szCs w:val="18"/>
                          <w:lang w:val="fr-FR"/>
                        </w:rPr>
                      </w:pPr>
                      <w:r w:rsidRPr="002F0759">
                        <w:rPr>
                          <w:rFonts w:ascii="Lucida Handwriting" w:hAnsi="Lucida Handwriting"/>
                          <w:b/>
                          <w:bCs/>
                          <w:color w:val="365F91" w:themeColor="accent1" w:themeShade="BF"/>
                          <w:sz w:val="18"/>
                          <w:szCs w:val="18"/>
                        </w:rPr>
                        <w:t>ADIA INTERIM</w:t>
                      </w:r>
                    </w:p>
                    <w:p w14:paraId="70878DB2" w14:textId="77777777" w:rsidR="00E040C2" w:rsidRDefault="00E040C2" w:rsidP="001566CF">
                      <w:pPr>
                        <w:ind w:left="1410"/>
                        <w:jc w:val="center"/>
                        <w:rPr>
                          <w:rFonts w:ascii="Arial" w:hAnsi="Arial" w:cs="Arial"/>
                          <w:b/>
                          <w:color w:val="7030A0"/>
                        </w:rPr>
                      </w:pPr>
                    </w:p>
                    <w:p w14:paraId="4F97CF97" w14:textId="3BA2300E" w:rsidR="00905DE9" w:rsidRPr="00905DE9" w:rsidRDefault="00905DE9" w:rsidP="00905DE9">
                      <w:pPr>
                        <w:jc w:val="center"/>
                        <w:rPr>
                          <w:rFonts w:ascii="Lucida Handwriting" w:hAnsi="Lucida Handwriting"/>
                          <w:b/>
                          <w:bCs/>
                          <w:color w:val="7030A0"/>
                        </w:rPr>
                      </w:pPr>
                      <w:r>
                        <w:rPr>
                          <w:rFonts w:ascii="Lucida Handwriting" w:hAnsi="Lucida Handwriting"/>
                          <w:b/>
                          <w:bCs/>
                          <w:color w:val="7030A0"/>
                        </w:rPr>
                        <w:t xml:space="preserve">AUTRES </w:t>
                      </w:r>
                      <w:r w:rsidRPr="00905DE9">
                        <w:rPr>
                          <w:rFonts w:ascii="Lucida Handwriting" w:hAnsi="Lucida Handwriting"/>
                          <w:b/>
                          <w:bCs/>
                          <w:color w:val="7030A0"/>
                        </w:rPr>
                        <w:t>EXPERIENCES De 2016 à 2019</w:t>
                      </w:r>
                    </w:p>
                    <w:p w14:paraId="0E03C5FA" w14:textId="77777777" w:rsidR="00905DE9" w:rsidRDefault="00905DE9" w:rsidP="00905DE9">
                      <w:pPr>
                        <w:outlineLvl w:val="3"/>
                        <w:rPr>
                          <w:rFonts w:ascii="Century" w:eastAsiaTheme="minorEastAsia" w:hAnsi="Century"/>
                          <w:b/>
                          <w:sz w:val="18"/>
                          <w:szCs w:val="18"/>
                          <w:lang w:eastAsia="ja-JP"/>
                        </w:rPr>
                      </w:pPr>
                    </w:p>
                    <w:p w14:paraId="41CEAD6F" w14:textId="31D2996A" w:rsidR="00905DE9" w:rsidRPr="00905DE9" w:rsidRDefault="00905DE9" w:rsidP="00905DE9">
                      <w:pPr>
                        <w:outlineLvl w:val="3"/>
                        <w:rPr>
                          <w:rFonts w:ascii="Lucida Handwriting" w:eastAsiaTheme="minorEastAsia" w:hAnsi="Lucida Handwriting"/>
                          <w:bCs/>
                          <w:sz w:val="18"/>
                          <w:szCs w:val="18"/>
                          <w:lang w:eastAsia="ja-JP" w:bidi="fr-FR"/>
                        </w:rPr>
                      </w:pPr>
                      <w:r w:rsidRPr="00905DE9">
                        <w:rPr>
                          <w:rFonts w:ascii="Lucida Handwriting" w:eastAsiaTheme="minorEastAsia" w:hAnsi="Lucida Handwriting"/>
                          <w:b/>
                          <w:sz w:val="18"/>
                          <w:szCs w:val="18"/>
                          <w:lang w:eastAsia="ja-JP"/>
                        </w:rPr>
                        <w:t>ASSISTANTE MATERNELLE</w:t>
                      </w:r>
                      <w:r w:rsidRPr="00905DE9">
                        <w:rPr>
                          <w:rFonts w:ascii="Lucida Handwriting" w:eastAsiaTheme="minorEastAsia" w:hAnsi="Lucida Handwriting"/>
                          <w:b/>
                          <w:sz w:val="18"/>
                          <w:szCs w:val="18"/>
                          <w:lang w:eastAsia="ja-JP"/>
                        </w:rPr>
                        <w:tab/>
                      </w:r>
                      <w:r>
                        <w:rPr>
                          <w:rFonts w:ascii="Lucida Handwriting" w:eastAsiaTheme="minorEastAsia" w:hAnsi="Lucida Handwriting"/>
                          <w:b/>
                          <w:sz w:val="18"/>
                          <w:szCs w:val="18"/>
                          <w:lang w:eastAsia="ja-JP"/>
                        </w:rPr>
                        <w:tab/>
                      </w:r>
                      <w:r>
                        <w:rPr>
                          <w:rFonts w:ascii="Lucida Handwriting" w:eastAsiaTheme="minorEastAsia" w:hAnsi="Lucida Handwriting"/>
                          <w:b/>
                          <w:sz w:val="18"/>
                          <w:szCs w:val="18"/>
                          <w:lang w:eastAsia="ja-JP"/>
                        </w:rPr>
                        <w:tab/>
                      </w:r>
                      <w:r>
                        <w:rPr>
                          <w:rFonts w:ascii="Lucida Handwriting" w:eastAsiaTheme="minorEastAsia" w:hAnsi="Lucida Handwriting"/>
                          <w:b/>
                          <w:sz w:val="18"/>
                          <w:szCs w:val="18"/>
                          <w:lang w:eastAsia="ja-JP"/>
                        </w:rPr>
                        <w:tab/>
                      </w:r>
                      <w:r w:rsidRPr="002D76B0">
                        <w:rPr>
                          <w:rFonts w:ascii="Lucida Handwriting" w:eastAsiaTheme="minorEastAsia" w:hAnsi="Lucida Handwriting"/>
                          <w:bCs/>
                          <w:sz w:val="18"/>
                          <w:szCs w:val="18"/>
                          <w:lang w:eastAsia="ja-JP"/>
                        </w:rPr>
                        <w:t>CDI 05</w:t>
                      </w:r>
                    </w:p>
                    <w:p w14:paraId="3194B6EB" w14:textId="77777777" w:rsidR="002D76B0" w:rsidRDefault="002D76B0" w:rsidP="00905DE9">
                      <w:pPr>
                        <w:outlineLvl w:val="3"/>
                        <w:rPr>
                          <w:rFonts w:ascii="Lucida Handwriting" w:eastAsiaTheme="minorEastAsia" w:hAnsi="Lucida Handwriting" w:cs="Arial"/>
                          <w:b/>
                          <w:color w:val="333333"/>
                          <w:sz w:val="18"/>
                          <w:szCs w:val="18"/>
                          <w:shd w:val="clear" w:color="auto" w:fill="FFFFFF"/>
                          <w:lang w:eastAsia="ja-JP"/>
                        </w:rPr>
                      </w:pPr>
                    </w:p>
                    <w:p w14:paraId="3427389F" w14:textId="74A32378" w:rsidR="002D76B0" w:rsidRDefault="00905DE9" w:rsidP="00905DE9">
                      <w:pPr>
                        <w:outlineLvl w:val="3"/>
                        <w:rPr>
                          <w:rFonts w:ascii="Lucida Handwriting" w:eastAsiaTheme="minorEastAsia" w:hAnsi="Lucida Handwriting" w:cs="Arial"/>
                          <w:b/>
                          <w:color w:val="333333"/>
                          <w:sz w:val="18"/>
                          <w:szCs w:val="18"/>
                          <w:shd w:val="clear" w:color="auto" w:fill="FFFFFF"/>
                          <w:lang w:eastAsia="ja-JP"/>
                        </w:rPr>
                      </w:pPr>
                      <w:r w:rsidRPr="00905DE9">
                        <w:rPr>
                          <w:rFonts w:ascii="Lucida Handwriting" w:eastAsiaTheme="minorEastAsia" w:hAnsi="Lucida Handwriting" w:cs="Arial"/>
                          <w:b/>
                          <w:color w:val="333333"/>
                          <w:sz w:val="18"/>
                          <w:szCs w:val="18"/>
                          <w:shd w:val="clear" w:color="auto" w:fill="FFFFFF"/>
                          <w:lang w:eastAsia="ja-JP"/>
                        </w:rPr>
                        <w:t>AUXILIAIRE PARENTALE</w:t>
                      </w:r>
                      <w:r w:rsidR="00735B68">
                        <w:rPr>
                          <w:rFonts w:ascii="Lucida Handwriting" w:eastAsiaTheme="minorEastAsia" w:hAnsi="Lucida Handwriting" w:cs="Arial"/>
                          <w:b/>
                          <w:color w:val="333333"/>
                          <w:sz w:val="18"/>
                          <w:szCs w:val="18"/>
                          <w:shd w:val="clear" w:color="auto" w:fill="FFFFFF"/>
                          <w:lang w:eastAsia="ja-JP"/>
                        </w:rPr>
                        <w:t xml:space="preserve"> </w:t>
                      </w:r>
                    </w:p>
                    <w:p w14:paraId="30E05C35" w14:textId="1F91B707" w:rsidR="00905DE9" w:rsidRPr="002D76B0" w:rsidRDefault="00735B68" w:rsidP="00905DE9">
                      <w:pPr>
                        <w:outlineLvl w:val="3"/>
                        <w:rPr>
                          <w:rFonts w:ascii="Lucida Handwriting" w:eastAsiaTheme="minorEastAsia" w:hAnsi="Lucida Handwriting" w:cs="Arial"/>
                          <w:bCs/>
                          <w:color w:val="333333"/>
                          <w:sz w:val="18"/>
                          <w:szCs w:val="18"/>
                          <w:shd w:val="clear" w:color="auto" w:fill="FFFFFF"/>
                          <w:lang w:eastAsia="ja-JP"/>
                        </w:rPr>
                      </w:pPr>
                      <w:r>
                        <w:rPr>
                          <w:rFonts w:ascii="Lucida Handwriting" w:eastAsiaTheme="minorEastAsia" w:hAnsi="Lucida Handwriting" w:cs="Arial"/>
                          <w:b/>
                          <w:color w:val="0070C0"/>
                          <w:sz w:val="18"/>
                          <w:szCs w:val="18"/>
                          <w:shd w:val="clear" w:color="auto" w:fill="FFFFFF"/>
                          <w:lang w:eastAsia="ja-JP"/>
                        </w:rPr>
                        <w:t>PARTICULIER EMPLOYEUR</w:t>
                      </w:r>
                      <w:r w:rsidR="00905DE9" w:rsidRPr="00905DE9">
                        <w:rPr>
                          <w:rFonts w:ascii="Lucida Handwriting" w:eastAsiaTheme="minorEastAsia" w:hAnsi="Lucida Handwriting" w:cs="Arial"/>
                          <w:b/>
                          <w:color w:val="333333"/>
                          <w:sz w:val="18"/>
                          <w:szCs w:val="18"/>
                          <w:shd w:val="clear" w:color="auto" w:fill="FFFFFF"/>
                          <w:lang w:eastAsia="ja-JP"/>
                        </w:rPr>
                        <w:tab/>
                      </w:r>
                      <w:r w:rsidR="00905DE9" w:rsidRPr="00905DE9">
                        <w:rPr>
                          <w:rFonts w:ascii="Lucida Handwriting" w:eastAsiaTheme="minorEastAsia" w:hAnsi="Lucida Handwriting" w:cs="Arial"/>
                          <w:b/>
                          <w:color w:val="333333"/>
                          <w:sz w:val="18"/>
                          <w:szCs w:val="18"/>
                          <w:shd w:val="clear" w:color="auto" w:fill="FFFFFF"/>
                          <w:lang w:eastAsia="ja-JP"/>
                        </w:rPr>
                        <w:tab/>
                      </w:r>
                      <w:r w:rsidR="00905DE9" w:rsidRPr="00905DE9">
                        <w:rPr>
                          <w:rFonts w:ascii="Lucida Handwriting" w:eastAsiaTheme="minorEastAsia" w:hAnsi="Lucida Handwriting" w:cs="Arial"/>
                          <w:b/>
                          <w:color w:val="333333"/>
                          <w:sz w:val="18"/>
                          <w:szCs w:val="18"/>
                          <w:shd w:val="clear" w:color="auto" w:fill="FFFFFF"/>
                          <w:lang w:eastAsia="ja-JP"/>
                        </w:rPr>
                        <w:tab/>
                      </w:r>
                      <w:r>
                        <w:rPr>
                          <w:rFonts w:ascii="Lucida Handwriting" w:eastAsiaTheme="minorEastAsia" w:hAnsi="Lucida Handwriting" w:cs="Arial"/>
                          <w:b/>
                          <w:color w:val="333333"/>
                          <w:sz w:val="18"/>
                          <w:szCs w:val="18"/>
                          <w:shd w:val="clear" w:color="auto" w:fill="FFFFFF"/>
                          <w:lang w:eastAsia="ja-JP"/>
                        </w:rPr>
                        <w:tab/>
                      </w:r>
                      <w:r w:rsidRPr="002D76B0">
                        <w:rPr>
                          <w:rFonts w:ascii="Lucida Handwriting" w:eastAsiaTheme="minorEastAsia" w:hAnsi="Lucida Handwriting" w:cs="Arial"/>
                          <w:bCs/>
                          <w:color w:val="333333"/>
                          <w:sz w:val="18"/>
                          <w:szCs w:val="18"/>
                          <w:shd w:val="clear" w:color="auto" w:fill="FFFFFF"/>
                          <w:lang w:eastAsia="ja-JP"/>
                        </w:rPr>
                        <w:t>CDI  05</w:t>
                      </w:r>
                    </w:p>
                    <w:p w14:paraId="1EF00AC7" w14:textId="77777777" w:rsidR="002D76B0" w:rsidRDefault="002D76B0" w:rsidP="00905DE9">
                      <w:pPr>
                        <w:outlineLvl w:val="3"/>
                        <w:rPr>
                          <w:rFonts w:ascii="Lucida Handwriting" w:eastAsiaTheme="minorEastAsia" w:hAnsi="Lucida Handwriting" w:cs="Arial"/>
                          <w:b/>
                          <w:color w:val="333333"/>
                          <w:sz w:val="18"/>
                          <w:szCs w:val="18"/>
                          <w:shd w:val="clear" w:color="auto" w:fill="FFFFFF"/>
                          <w:lang w:eastAsia="ja-JP"/>
                        </w:rPr>
                      </w:pPr>
                    </w:p>
                    <w:p w14:paraId="558F099A" w14:textId="313A26D2" w:rsidR="00735B68" w:rsidRDefault="00905DE9" w:rsidP="00905DE9">
                      <w:pPr>
                        <w:outlineLvl w:val="3"/>
                        <w:rPr>
                          <w:rFonts w:ascii="Lucida Handwriting" w:eastAsiaTheme="minorEastAsia" w:hAnsi="Lucida Handwriting" w:cs="Arial"/>
                          <w:b/>
                          <w:color w:val="333333"/>
                          <w:sz w:val="18"/>
                          <w:szCs w:val="18"/>
                          <w:shd w:val="clear" w:color="auto" w:fill="FFFFFF"/>
                          <w:lang w:eastAsia="ja-JP"/>
                        </w:rPr>
                      </w:pPr>
                      <w:r w:rsidRPr="00905DE9">
                        <w:rPr>
                          <w:rFonts w:ascii="Lucida Handwriting" w:eastAsiaTheme="minorEastAsia" w:hAnsi="Lucida Handwriting" w:cs="Arial"/>
                          <w:b/>
                          <w:color w:val="333333"/>
                          <w:sz w:val="18"/>
                          <w:szCs w:val="18"/>
                          <w:shd w:val="clear" w:color="auto" w:fill="FFFFFF"/>
                          <w:lang w:eastAsia="ja-JP"/>
                        </w:rPr>
                        <w:t>ANIMATRICE AUPRES DES PERSONNES AGEES</w:t>
                      </w:r>
                      <w:r w:rsidRPr="00905DE9">
                        <w:rPr>
                          <w:rFonts w:ascii="Lucida Handwriting" w:eastAsiaTheme="minorEastAsia" w:hAnsi="Lucida Handwriting" w:cs="Arial"/>
                          <w:b/>
                          <w:color w:val="333333"/>
                          <w:sz w:val="18"/>
                          <w:szCs w:val="18"/>
                          <w:shd w:val="clear" w:color="auto" w:fill="FFFFFF"/>
                          <w:lang w:eastAsia="ja-JP"/>
                        </w:rPr>
                        <w:tab/>
                      </w:r>
                      <w:r w:rsidRPr="00905DE9">
                        <w:rPr>
                          <w:rFonts w:ascii="Lucida Handwriting" w:eastAsiaTheme="minorEastAsia" w:hAnsi="Lucida Handwriting" w:cs="Arial"/>
                          <w:b/>
                          <w:color w:val="333333"/>
                          <w:sz w:val="18"/>
                          <w:szCs w:val="18"/>
                          <w:shd w:val="clear" w:color="auto" w:fill="FFFFFF"/>
                          <w:lang w:eastAsia="ja-JP"/>
                        </w:rPr>
                        <w:tab/>
                      </w:r>
                    </w:p>
                    <w:p w14:paraId="2A3E31C6" w14:textId="3EA5AB23" w:rsidR="00905DE9" w:rsidRPr="00905DE9" w:rsidRDefault="002D76B0" w:rsidP="00905DE9">
                      <w:pPr>
                        <w:outlineLvl w:val="3"/>
                        <w:rPr>
                          <w:rFonts w:ascii="Lucida Handwriting" w:eastAsiaTheme="minorEastAsia" w:hAnsi="Lucida Handwriting" w:cs="Arial"/>
                          <w:b/>
                          <w:color w:val="333333"/>
                          <w:sz w:val="18"/>
                          <w:szCs w:val="18"/>
                          <w:shd w:val="clear" w:color="auto" w:fill="FFFFFF"/>
                          <w:lang w:eastAsia="ja-JP"/>
                        </w:rPr>
                      </w:pPr>
                      <w:r>
                        <w:rPr>
                          <w:rFonts w:ascii="Lucida Handwriting" w:eastAsiaTheme="minorEastAsia" w:hAnsi="Lucida Handwriting" w:cs="Arial"/>
                          <w:b/>
                          <w:color w:val="0070C0"/>
                          <w:sz w:val="18"/>
                          <w:szCs w:val="18"/>
                          <w:shd w:val="clear" w:color="auto" w:fill="FFFFFF"/>
                          <w:lang w:eastAsia="ja-JP"/>
                        </w:rPr>
                        <w:t xml:space="preserve">RESIDENCE </w:t>
                      </w:r>
                      <w:r w:rsidRPr="002D76B0">
                        <w:rPr>
                          <w:rFonts w:ascii="Lucida Handwriting" w:eastAsiaTheme="minorEastAsia" w:hAnsi="Lucida Handwriting" w:cs="Arial"/>
                          <w:b/>
                          <w:color w:val="0070C0"/>
                          <w:sz w:val="18"/>
                          <w:szCs w:val="18"/>
                          <w:shd w:val="clear" w:color="auto" w:fill="FFFFFF"/>
                          <w:lang w:eastAsia="ja-JP"/>
                        </w:rPr>
                        <w:t>MARGAUX</w:t>
                      </w:r>
                      <w:r w:rsidR="00905DE9" w:rsidRPr="002D76B0">
                        <w:rPr>
                          <w:rFonts w:ascii="Lucida Handwriting" w:eastAsiaTheme="minorEastAsia" w:hAnsi="Lucida Handwriting" w:cs="Arial"/>
                          <w:b/>
                          <w:color w:val="0070C0"/>
                          <w:sz w:val="18"/>
                          <w:szCs w:val="18"/>
                          <w:shd w:val="clear" w:color="auto" w:fill="FFFFFF"/>
                          <w:lang w:eastAsia="ja-JP"/>
                        </w:rPr>
                        <w:t xml:space="preserve"> </w:t>
                      </w:r>
                      <w:r>
                        <w:rPr>
                          <w:rFonts w:ascii="Lucida Handwriting" w:eastAsiaTheme="minorEastAsia" w:hAnsi="Lucida Handwriting" w:cs="Arial"/>
                          <w:b/>
                          <w:color w:val="0070C0"/>
                          <w:sz w:val="18"/>
                          <w:szCs w:val="18"/>
                          <w:shd w:val="clear" w:color="auto" w:fill="FFFFFF"/>
                          <w:lang w:eastAsia="ja-JP"/>
                        </w:rPr>
                        <w:t>HEPAD Lyon</w:t>
                      </w:r>
                      <w:r>
                        <w:rPr>
                          <w:rFonts w:ascii="Lucida Handwriting" w:eastAsiaTheme="minorEastAsia" w:hAnsi="Lucida Handwriting" w:cs="Arial"/>
                          <w:b/>
                          <w:color w:val="0070C0"/>
                          <w:sz w:val="18"/>
                          <w:szCs w:val="18"/>
                          <w:shd w:val="clear" w:color="auto" w:fill="FFFFFF"/>
                          <w:lang w:eastAsia="ja-JP"/>
                        </w:rPr>
                        <w:tab/>
                      </w:r>
                      <w:r>
                        <w:rPr>
                          <w:rFonts w:ascii="Lucida Handwriting" w:eastAsiaTheme="minorEastAsia" w:hAnsi="Lucida Handwriting" w:cs="Arial"/>
                          <w:b/>
                          <w:color w:val="0070C0"/>
                          <w:sz w:val="18"/>
                          <w:szCs w:val="18"/>
                          <w:shd w:val="clear" w:color="auto" w:fill="FFFFFF"/>
                          <w:lang w:eastAsia="ja-JP"/>
                        </w:rPr>
                        <w:tab/>
                      </w:r>
                      <w:r>
                        <w:rPr>
                          <w:rFonts w:ascii="Lucida Handwriting" w:eastAsiaTheme="minorEastAsia" w:hAnsi="Lucida Handwriting" w:cs="Arial"/>
                          <w:b/>
                          <w:color w:val="0070C0"/>
                          <w:sz w:val="18"/>
                          <w:szCs w:val="18"/>
                          <w:shd w:val="clear" w:color="auto" w:fill="FFFFFF"/>
                          <w:lang w:eastAsia="ja-JP"/>
                        </w:rPr>
                        <w:tab/>
                      </w:r>
                      <w:r w:rsidRPr="002D76B0">
                        <w:rPr>
                          <w:rFonts w:ascii="Lucida Handwriting" w:eastAsiaTheme="minorEastAsia" w:hAnsi="Lucida Handwriting" w:cs="Arial"/>
                          <w:bCs/>
                          <w:sz w:val="18"/>
                          <w:szCs w:val="18"/>
                          <w:shd w:val="clear" w:color="auto" w:fill="FFFFFF"/>
                          <w:lang w:eastAsia="ja-JP"/>
                        </w:rPr>
                        <w:t>CDD</w:t>
                      </w:r>
                      <w:r>
                        <w:rPr>
                          <w:rFonts w:ascii="Lucida Handwriting" w:eastAsiaTheme="minorEastAsia" w:hAnsi="Lucida Handwriting" w:cs="Arial"/>
                          <w:b/>
                          <w:color w:val="0070C0"/>
                          <w:sz w:val="18"/>
                          <w:szCs w:val="18"/>
                          <w:shd w:val="clear" w:color="auto" w:fill="FFFFFF"/>
                          <w:lang w:eastAsia="ja-JP"/>
                        </w:rPr>
                        <w:t xml:space="preserve">  </w:t>
                      </w:r>
                      <w:r w:rsidRPr="002D76B0">
                        <w:rPr>
                          <w:rFonts w:ascii="Lucida Handwriting" w:eastAsiaTheme="minorEastAsia" w:hAnsi="Lucida Handwriting" w:cs="Arial"/>
                          <w:bCs/>
                          <w:sz w:val="18"/>
                          <w:szCs w:val="18"/>
                          <w:shd w:val="clear" w:color="auto" w:fill="FFFFFF"/>
                          <w:lang w:eastAsia="ja-JP"/>
                        </w:rPr>
                        <w:t>6</w:t>
                      </w:r>
                      <w:r w:rsidR="00905DE9" w:rsidRPr="002D76B0">
                        <w:rPr>
                          <w:rFonts w:ascii="Lucida Handwriting" w:eastAsiaTheme="minorEastAsia" w:hAnsi="Lucida Handwriting" w:cs="Arial"/>
                          <w:bCs/>
                          <w:sz w:val="18"/>
                          <w:szCs w:val="18"/>
                          <w:shd w:val="clear" w:color="auto" w:fill="FFFFFF"/>
                          <w:lang w:eastAsia="ja-JP"/>
                        </w:rPr>
                        <w:t>9</w:t>
                      </w:r>
                    </w:p>
                    <w:p w14:paraId="1218C143" w14:textId="4A3D59CF" w:rsidR="002D76B0" w:rsidRPr="002D76B0" w:rsidRDefault="00905DE9" w:rsidP="00905DE9">
                      <w:pPr>
                        <w:pStyle w:val="Titre4"/>
                        <w:rPr>
                          <w:rFonts w:ascii="Lucida Handwriting" w:hAnsi="Lucida Handwriting"/>
                          <w:b w:val="0"/>
                          <w:bCs w:val="0"/>
                          <w:i w:val="0"/>
                          <w:iCs w:val="0"/>
                          <w:color w:val="auto"/>
                          <w:sz w:val="18"/>
                          <w:szCs w:val="18"/>
                        </w:rPr>
                      </w:pPr>
                      <w:r w:rsidRPr="002D76B0">
                        <w:rPr>
                          <w:rFonts w:ascii="Lucida Handwriting" w:hAnsi="Lucida Handwriting"/>
                          <w:color w:val="auto"/>
                          <w:sz w:val="18"/>
                          <w:szCs w:val="18"/>
                        </w:rPr>
                        <w:t xml:space="preserve">ATSEM </w:t>
                      </w:r>
                      <w:r w:rsidR="002D76B0">
                        <w:rPr>
                          <w:rFonts w:ascii="Lucida Handwriting" w:hAnsi="Lucida Handwriting"/>
                          <w:color w:val="auto"/>
                          <w:sz w:val="18"/>
                          <w:szCs w:val="18"/>
                        </w:rPr>
                        <w:t>ET AIDE CANTINE</w:t>
                      </w:r>
                      <w:r w:rsidR="002D76B0">
                        <w:rPr>
                          <w:rFonts w:ascii="Lucida Handwriting" w:hAnsi="Lucida Handwriting"/>
                          <w:color w:val="auto"/>
                          <w:sz w:val="18"/>
                          <w:szCs w:val="18"/>
                        </w:rPr>
                        <w:tab/>
                      </w:r>
                      <w:r w:rsidR="002D76B0">
                        <w:rPr>
                          <w:rFonts w:ascii="Lucida Handwriting" w:hAnsi="Lucida Handwriting"/>
                          <w:color w:val="auto"/>
                          <w:sz w:val="18"/>
                          <w:szCs w:val="18"/>
                        </w:rPr>
                        <w:tab/>
                      </w:r>
                      <w:r w:rsidR="002D76B0">
                        <w:rPr>
                          <w:rFonts w:ascii="Lucida Handwriting" w:hAnsi="Lucida Handwriting"/>
                          <w:color w:val="auto"/>
                          <w:sz w:val="18"/>
                          <w:szCs w:val="18"/>
                        </w:rPr>
                        <w:tab/>
                      </w:r>
                      <w:r w:rsidR="002D76B0">
                        <w:rPr>
                          <w:rFonts w:ascii="Lucida Handwriting" w:hAnsi="Lucida Handwriting"/>
                          <w:color w:val="auto"/>
                          <w:sz w:val="18"/>
                          <w:szCs w:val="18"/>
                        </w:rPr>
                        <w:tab/>
                      </w:r>
                      <w:r w:rsidR="002D76B0" w:rsidRPr="002D76B0">
                        <w:rPr>
                          <w:rFonts w:ascii="Lucida Handwriting" w:hAnsi="Lucida Handwriting"/>
                          <w:b w:val="0"/>
                          <w:bCs w:val="0"/>
                          <w:i w:val="0"/>
                          <w:iCs w:val="0"/>
                          <w:color w:val="auto"/>
                          <w:sz w:val="18"/>
                          <w:szCs w:val="18"/>
                        </w:rPr>
                        <w:t>CONTRTACTUELLE</w:t>
                      </w:r>
                      <w:r w:rsidR="002D76B0">
                        <w:rPr>
                          <w:rFonts w:ascii="Lucida Handwriting" w:hAnsi="Lucida Handwriting"/>
                          <w:b w:val="0"/>
                          <w:bCs w:val="0"/>
                          <w:i w:val="0"/>
                          <w:iCs w:val="0"/>
                          <w:color w:val="auto"/>
                          <w:sz w:val="18"/>
                          <w:szCs w:val="18"/>
                        </w:rPr>
                        <w:t xml:space="preserve"> 69</w:t>
                      </w:r>
                    </w:p>
                    <w:p w14:paraId="347AB799" w14:textId="3E20D1E1" w:rsidR="002D76B0" w:rsidRPr="002D76B0" w:rsidRDefault="002D76B0" w:rsidP="002D76B0">
                      <w:pPr>
                        <w:rPr>
                          <w:rFonts w:ascii="Lucida Handwriting" w:hAnsi="Lucida Handwriting"/>
                          <w:b/>
                          <w:bCs/>
                          <w:color w:val="0070C0"/>
                          <w:sz w:val="18"/>
                          <w:szCs w:val="18"/>
                        </w:rPr>
                      </w:pPr>
                      <w:r w:rsidRPr="002D76B0">
                        <w:rPr>
                          <w:rFonts w:ascii="Lucida Handwriting" w:hAnsi="Lucida Handwriting"/>
                          <w:b/>
                          <w:bCs/>
                          <w:color w:val="0070C0"/>
                          <w:sz w:val="18"/>
                          <w:szCs w:val="18"/>
                        </w:rPr>
                        <w:t>ECOLE MATERNELLE ET PROIMAIRE SECONDAIRE VILLE DE LYON</w:t>
                      </w:r>
                    </w:p>
                    <w:p w14:paraId="644B2950" w14:textId="2B242290" w:rsidR="002D76B0" w:rsidRDefault="002D76B0" w:rsidP="001566CF">
                      <w:pPr>
                        <w:ind w:left="1410"/>
                        <w:jc w:val="center"/>
                        <w:rPr>
                          <w:rFonts w:ascii="Lucida Calligraphy" w:hAnsi="Lucida Calligraphy"/>
                          <w:b/>
                          <w:bCs/>
                          <w:color w:val="0070C0"/>
                          <w:sz w:val="18"/>
                          <w:szCs w:val="18"/>
                        </w:rPr>
                      </w:pPr>
                    </w:p>
                    <w:p w14:paraId="244EA9BC" w14:textId="78D24658" w:rsidR="002D76B0" w:rsidRDefault="002D76B0" w:rsidP="001566CF">
                      <w:pPr>
                        <w:ind w:left="1410"/>
                        <w:jc w:val="center"/>
                        <w:rPr>
                          <w:rFonts w:ascii="Lucida Calligraphy" w:hAnsi="Lucida Calligraphy"/>
                          <w:b/>
                          <w:bCs/>
                          <w:color w:val="0070C0"/>
                          <w:sz w:val="18"/>
                          <w:szCs w:val="18"/>
                        </w:rPr>
                      </w:pPr>
                    </w:p>
                    <w:p w14:paraId="35E18EE3" w14:textId="77777777" w:rsidR="002D76B0" w:rsidRPr="00905DE9" w:rsidRDefault="002D76B0" w:rsidP="001566CF">
                      <w:pPr>
                        <w:ind w:left="1410"/>
                        <w:jc w:val="center"/>
                        <w:rPr>
                          <w:rFonts w:ascii="Arial" w:hAnsi="Arial" w:cs="Arial"/>
                          <w:b/>
                          <w:color w:val="7030A0"/>
                          <w:lang w:val="fr-FR"/>
                        </w:rPr>
                      </w:pPr>
                    </w:p>
                    <w:p w14:paraId="663E9E24" w14:textId="77777777" w:rsidR="00E040C2" w:rsidRDefault="00E040C2" w:rsidP="001566CF">
                      <w:pPr>
                        <w:ind w:left="1410"/>
                        <w:jc w:val="center"/>
                        <w:rPr>
                          <w:rFonts w:ascii="Arial" w:hAnsi="Arial" w:cs="Arial"/>
                          <w:b/>
                          <w:color w:val="7030A0"/>
                        </w:rPr>
                      </w:pPr>
                    </w:p>
                    <w:p w14:paraId="0F9CFA72" w14:textId="77777777" w:rsidR="00E040C2" w:rsidRDefault="00E040C2" w:rsidP="001566CF">
                      <w:pPr>
                        <w:ind w:left="1410"/>
                        <w:jc w:val="center"/>
                        <w:rPr>
                          <w:rFonts w:ascii="Arial" w:hAnsi="Arial" w:cs="Arial"/>
                          <w:b/>
                          <w:color w:val="7030A0"/>
                        </w:rPr>
                      </w:pPr>
                    </w:p>
                    <w:p w14:paraId="0B97649E" w14:textId="77777777" w:rsidR="00E040C2" w:rsidRDefault="00E040C2" w:rsidP="001566CF">
                      <w:pPr>
                        <w:ind w:left="1410"/>
                        <w:jc w:val="center"/>
                        <w:rPr>
                          <w:rFonts w:ascii="Arial" w:hAnsi="Arial" w:cs="Arial"/>
                          <w:b/>
                          <w:color w:val="7030A0"/>
                        </w:rPr>
                      </w:pPr>
                    </w:p>
                    <w:p w14:paraId="5A64CF61" w14:textId="77777777" w:rsidR="00E040C2" w:rsidRDefault="00E040C2" w:rsidP="001566CF">
                      <w:pPr>
                        <w:ind w:left="1410"/>
                        <w:jc w:val="center"/>
                        <w:rPr>
                          <w:rFonts w:ascii="Arial" w:hAnsi="Arial" w:cs="Arial"/>
                          <w:b/>
                          <w:color w:val="7030A0"/>
                        </w:rPr>
                      </w:pPr>
                    </w:p>
                    <w:p w14:paraId="5D941914" w14:textId="77777777" w:rsidR="00E040C2" w:rsidRDefault="00E040C2" w:rsidP="001566CF">
                      <w:pPr>
                        <w:ind w:left="1410"/>
                        <w:jc w:val="center"/>
                        <w:rPr>
                          <w:rFonts w:ascii="Arial" w:hAnsi="Arial" w:cs="Arial"/>
                          <w:b/>
                          <w:color w:val="7030A0"/>
                        </w:rPr>
                      </w:pPr>
                    </w:p>
                    <w:p w14:paraId="4590BC42" w14:textId="77777777" w:rsidR="00E040C2" w:rsidRDefault="00E040C2" w:rsidP="001566CF">
                      <w:pPr>
                        <w:ind w:left="1410"/>
                        <w:jc w:val="center"/>
                        <w:rPr>
                          <w:rFonts w:ascii="Arial" w:hAnsi="Arial" w:cs="Arial"/>
                          <w:b/>
                          <w:color w:val="7030A0"/>
                        </w:rPr>
                      </w:pPr>
                    </w:p>
                    <w:p w14:paraId="109BC0B6" w14:textId="77777777" w:rsidR="00E040C2" w:rsidRDefault="00E040C2" w:rsidP="001566CF">
                      <w:pPr>
                        <w:ind w:left="1410"/>
                        <w:jc w:val="center"/>
                        <w:rPr>
                          <w:rFonts w:ascii="Arial" w:hAnsi="Arial" w:cs="Arial"/>
                          <w:b/>
                          <w:color w:val="7030A0"/>
                        </w:rPr>
                      </w:pPr>
                    </w:p>
                    <w:p w14:paraId="3129D10D" w14:textId="77777777" w:rsidR="00E040C2" w:rsidRDefault="00E040C2" w:rsidP="001566CF">
                      <w:pPr>
                        <w:ind w:left="1410"/>
                        <w:jc w:val="center"/>
                        <w:rPr>
                          <w:rFonts w:ascii="Arial" w:hAnsi="Arial" w:cs="Arial"/>
                          <w:b/>
                          <w:color w:val="7030A0"/>
                        </w:rPr>
                      </w:pPr>
                    </w:p>
                    <w:p w14:paraId="0A1D78CA" w14:textId="77777777" w:rsidR="00E040C2" w:rsidRDefault="00E040C2" w:rsidP="001566CF">
                      <w:pPr>
                        <w:ind w:left="1410"/>
                        <w:jc w:val="center"/>
                        <w:rPr>
                          <w:rFonts w:ascii="Arial" w:hAnsi="Arial" w:cs="Arial"/>
                          <w:b/>
                          <w:color w:val="7030A0"/>
                        </w:rPr>
                      </w:pPr>
                    </w:p>
                    <w:p w14:paraId="1643AEDD" w14:textId="77777777" w:rsidR="00E040C2" w:rsidRDefault="00E040C2" w:rsidP="001566CF">
                      <w:pPr>
                        <w:ind w:left="1410"/>
                        <w:jc w:val="center"/>
                        <w:rPr>
                          <w:rFonts w:ascii="Arial" w:hAnsi="Arial" w:cs="Arial"/>
                          <w:b/>
                          <w:color w:val="7030A0"/>
                        </w:rPr>
                      </w:pPr>
                    </w:p>
                    <w:p w14:paraId="0CD8F0BB" w14:textId="77777777" w:rsidR="00E040C2" w:rsidRDefault="00E040C2" w:rsidP="001566CF">
                      <w:pPr>
                        <w:ind w:left="1410"/>
                        <w:jc w:val="center"/>
                        <w:rPr>
                          <w:rFonts w:ascii="Arial" w:hAnsi="Arial" w:cs="Arial"/>
                          <w:b/>
                          <w:color w:val="7030A0"/>
                        </w:rPr>
                      </w:pPr>
                    </w:p>
                    <w:p w14:paraId="3DCC9F1B" w14:textId="77777777" w:rsidR="005C738B" w:rsidRDefault="005C738B" w:rsidP="003C0E88">
                      <w:pPr>
                        <w:rPr>
                          <w:rFonts w:ascii="Arial" w:hAnsi="Arial"/>
                          <w:color w:val="C00000"/>
                          <w:sz w:val="20"/>
                          <w:szCs w:val="20"/>
                        </w:rPr>
                      </w:pPr>
                    </w:p>
                    <w:p w14:paraId="6E00B5E8" w14:textId="77777777" w:rsidR="005C738B" w:rsidRDefault="005C738B" w:rsidP="003C0E88">
                      <w:pPr>
                        <w:rPr>
                          <w:rFonts w:ascii="Arial" w:hAnsi="Arial"/>
                          <w:color w:val="C00000"/>
                          <w:sz w:val="20"/>
                          <w:szCs w:val="20"/>
                        </w:rPr>
                      </w:pPr>
                    </w:p>
                    <w:p w14:paraId="2C4F8316" w14:textId="77777777" w:rsidR="005C738B" w:rsidRDefault="005C738B" w:rsidP="003C0E88">
                      <w:pPr>
                        <w:rPr>
                          <w:rFonts w:ascii="Arial" w:hAnsi="Arial"/>
                          <w:color w:val="C00000"/>
                          <w:sz w:val="20"/>
                          <w:szCs w:val="20"/>
                        </w:rPr>
                      </w:pPr>
                    </w:p>
                    <w:p w14:paraId="0164BBF0" w14:textId="77777777" w:rsidR="005C738B" w:rsidRDefault="005C738B" w:rsidP="003C0E88">
                      <w:pPr>
                        <w:rPr>
                          <w:rFonts w:ascii="Arial" w:hAnsi="Arial"/>
                          <w:color w:val="C00000"/>
                          <w:sz w:val="20"/>
                          <w:szCs w:val="20"/>
                        </w:rPr>
                      </w:pPr>
                    </w:p>
                    <w:p w14:paraId="108A8A9B" w14:textId="77777777" w:rsidR="005C738B" w:rsidRDefault="005C738B" w:rsidP="003C0E88">
                      <w:pPr>
                        <w:rPr>
                          <w:rFonts w:ascii="Arial" w:hAnsi="Arial"/>
                          <w:color w:val="C00000"/>
                          <w:sz w:val="20"/>
                          <w:szCs w:val="20"/>
                        </w:rPr>
                      </w:pPr>
                    </w:p>
                    <w:p w14:paraId="2DF41A6D" w14:textId="77777777" w:rsidR="005C738B" w:rsidRDefault="005C738B" w:rsidP="003C0E88">
                      <w:pPr>
                        <w:rPr>
                          <w:rFonts w:ascii="Arial" w:hAnsi="Arial"/>
                          <w:color w:val="C00000"/>
                          <w:sz w:val="20"/>
                          <w:szCs w:val="20"/>
                        </w:rPr>
                      </w:pPr>
                    </w:p>
                    <w:p w14:paraId="08A69CD5" w14:textId="77777777" w:rsidR="005C738B" w:rsidRDefault="005C738B" w:rsidP="003C0E88">
                      <w:pPr>
                        <w:rPr>
                          <w:rFonts w:ascii="Arial" w:hAnsi="Arial"/>
                          <w:color w:val="C00000"/>
                          <w:sz w:val="20"/>
                          <w:szCs w:val="20"/>
                        </w:rPr>
                      </w:pPr>
                    </w:p>
                    <w:p w14:paraId="7ADB4F4F" w14:textId="77777777" w:rsidR="005C738B" w:rsidRDefault="005C738B" w:rsidP="003C0E88">
                      <w:pPr>
                        <w:rPr>
                          <w:rFonts w:ascii="Arial" w:hAnsi="Arial"/>
                          <w:color w:val="C00000"/>
                          <w:sz w:val="20"/>
                          <w:szCs w:val="20"/>
                        </w:rPr>
                      </w:pPr>
                    </w:p>
                    <w:p w14:paraId="4A7E8D89" w14:textId="77777777" w:rsidR="005C738B" w:rsidRDefault="005C738B" w:rsidP="003C0E88">
                      <w:pPr>
                        <w:rPr>
                          <w:rFonts w:ascii="Arial" w:hAnsi="Arial"/>
                          <w:color w:val="C00000"/>
                          <w:sz w:val="20"/>
                          <w:szCs w:val="20"/>
                        </w:rPr>
                      </w:pPr>
                    </w:p>
                    <w:p w14:paraId="74089E5A" w14:textId="77777777" w:rsidR="005C738B" w:rsidRPr="00C742E1" w:rsidRDefault="005C738B" w:rsidP="003C0E88">
                      <w:pPr>
                        <w:rPr>
                          <w:rFonts w:ascii="Arial" w:hAnsi="Arial"/>
                          <w:color w:val="C00000"/>
                          <w:sz w:val="20"/>
                          <w:szCs w:val="20"/>
                        </w:rPr>
                      </w:pPr>
                    </w:p>
                    <w:p w14:paraId="09AFDDE2" w14:textId="77777777" w:rsidR="005C738B" w:rsidRDefault="005C738B" w:rsidP="005C738B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5C738B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2006/2009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ab/>
                      </w:r>
                      <w:r w:rsidRPr="005C738B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Assistante Maternelle non agrée  05</w:t>
                      </w:r>
                    </w:p>
                    <w:p w14:paraId="3ADFCBE4" w14:textId="77777777" w:rsidR="005C738B" w:rsidRDefault="005C738B" w:rsidP="005C738B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ab/>
                      </w:r>
                      <w:r w:rsidRPr="005C738B">
                        <w:rPr>
                          <w:rFonts w:ascii="Arial" w:hAnsi="Arial" w:cs="Arial"/>
                          <w:sz w:val="20"/>
                          <w:szCs w:val="20"/>
                        </w:rPr>
                        <w:t>auprès des enfants en vacances scolaire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s</w:t>
                      </w:r>
                    </w:p>
                    <w:p w14:paraId="369DCAC9" w14:textId="77777777" w:rsidR="005C738B" w:rsidRPr="005C738B" w:rsidRDefault="005C738B" w:rsidP="005C738B">
                      <w:pPr>
                        <w:ind w:left="708" w:firstLine="708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C738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ou non en collaboration avec l’office du tourisme </w:t>
                      </w:r>
                    </w:p>
                    <w:p w14:paraId="5E795C81" w14:textId="77777777" w:rsidR="003247DC" w:rsidRDefault="003247DC" w:rsidP="003C0E88">
                      <w:pPr>
                        <w:rPr>
                          <w:rFonts w:ascii="Arial" w:hAnsi="Arial"/>
                          <w:b/>
                          <w:color w:val="31849B"/>
                          <w:sz w:val="20"/>
                          <w:szCs w:val="20"/>
                        </w:rPr>
                      </w:pPr>
                    </w:p>
                    <w:p w14:paraId="70DEB8BF" w14:textId="77777777" w:rsidR="005C738B" w:rsidRDefault="005C738B" w:rsidP="00825400">
                      <w:pPr>
                        <w:rPr>
                          <w:rFonts w:ascii="Arial" w:hAnsi="Arial" w:cs="Arial"/>
                          <w:color w:val="C00000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2D76B0"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66EF89" wp14:editId="0C38F52D">
                <wp:simplePos x="0" y="0"/>
                <wp:positionH relativeFrom="page">
                  <wp:align>right</wp:align>
                </wp:positionH>
                <wp:positionV relativeFrom="paragraph">
                  <wp:posOffset>1222375</wp:posOffset>
                </wp:positionV>
                <wp:extent cx="2667635" cy="7400925"/>
                <wp:effectExtent l="0" t="0" r="18415" b="28575"/>
                <wp:wrapTight wrapText="bothSides">
                  <wp:wrapPolygon edited="0">
                    <wp:start x="0" y="0"/>
                    <wp:lineTo x="0" y="21628"/>
                    <wp:lineTo x="21595" y="21628"/>
                    <wp:lineTo x="21595" y="0"/>
                    <wp:lineTo x="0" y="0"/>
                  </wp:wrapPolygon>
                </wp:wrapTight>
                <wp:docPr id="7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635" cy="7400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31849B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AA42D3" w14:textId="77777777" w:rsidR="002D76B0" w:rsidRPr="002D76B0" w:rsidRDefault="002D76B0" w:rsidP="002D76B0">
                            <w:pPr>
                              <w:pStyle w:val="documentsectiontitle"/>
                              <w:pBdr>
                                <w:top w:val="single" w:sz="16" w:space="5" w:color="0187DE"/>
                                <w:bottom w:val="none" w:sz="0" w:space="5" w:color="auto"/>
                              </w:pBdr>
                              <w:spacing w:before="200"/>
                              <w:jc w:val="center"/>
                              <w:rPr>
                                <w:rStyle w:val="documentleft-box"/>
                                <w:rFonts w:ascii="Lucida Handwriting" w:eastAsia="Tahoma" w:hAnsi="Lucida Handwriting" w:cs="Tahoma"/>
                                <w:color w:val="C00000"/>
                              </w:rPr>
                            </w:pPr>
                            <w:r w:rsidRPr="002D76B0">
                              <w:rPr>
                                <w:rStyle w:val="documentleft-box"/>
                                <w:rFonts w:ascii="Lucida Handwriting" w:eastAsia="Tahoma" w:hAnsi="Lucida Handwriting" w:cs="Tahoma"/>
                                <w:color w:val="C00000"/>
                              </w:rPr>
                              <w:t>Compétences</w:t>
                            </w:r>
                          </w:p>
                          <w:p w14:paraId="6BD2788F" w14:textId="77777777" w:rsidR="002D76B0" w:rsidRPr="002D76B0" w:rsidRDefault="002D76B0" w:rsidP="002D76B0">
                            <w:pPr>
                              <w:pStyle w:val="p"/>
                              <w:spacing w:line="220" w:lineRule="atLeast"/>
                              <w:rPr>
                                <w:rStyle w:val="singlecolumnspanpaddedlinenth-child1"/>
                                <w:rFonts w:ascii="Lucida Handwriting" w:eastAsia="Tahoma" w:hAnsi="Lucida Handwriting" w:cs="Tahoma"/>
                                <w:color w:val="020303"/>
                                <w:sz w:val="18"/>
                                <w:szCs w:val="18"/>
                              </w:rPr>
                            </w:pPr>
                            <w:r w:rsidRPr="002D76B0">
                              <w:rPr>
                                <w:rStyle w:val="singlecolumnspanpaddedlinenth-child1"/>
                                <w:rFonts w:ascii="Lucida Handwriting" w:eastAsia="Tahoma" w:hAnsi="Lucida Handwriting" w:cs="Tahoma"/>
                                <w:color w:val="020303"/>
                                <w:sz w:val="18"/>
                                <w:szCs w:val="18"/>
                              </w:rPr>
                              <w:t>Capacité d'écoute Résolution efficace des conflits</w:t>
                            </w:r>
                          </w:p>
                          <w:p w14:paraId="0467F2F9" w14:textId="77777777" w:rsidR="002D76B0" w:rsidRPr="002D76B0" w:rsidRDefault="002D76B0" w:rsidP="002D76B0">
                            <w:pPr>
                              <w:pStyle w:val="p"/>
                              <w:spacing w:line="220" w:lineRule="atLeast"/>
                              <w:rPr>
                                <w:rStyle w:val="singlecolumnspanpaddedlinenth-child1"/>
                                <w:rFonts w:ascii="Lucida Handwriting" w:eastAsia="Tahoma" w:hAnsi="Lucida Handwriting" w:cs="Tahoma"/>
                                <w:color w:val="020303"/>
                                <w:sz w:val="18"/>
                                <w:szCs w:val="18"/>
                              </w:rPr>
                            </w:pPr>
                            <w:r w:rsidRPr="002D76B0">
                              <w:rPr>
                                <w:rStyle w:val="singlecolumnspanpaddedlinenth-child1"/>
                                <w:rFonts w:ascii="Lucida Handwriting" w:eastAsia="Tahoma" w:hAnsi="Lucida Handwriting" w:cs="Tahoma"/>
                                <w:color w:val="020303"/>
                                <w:sz w:val="18"/>
                                <w:szCs w:val="18"/>
                              </w:rPr>
                              <w:t>Communication - Organisation</w:t>
                            </w:r>
                          </w:p>
                          <w:p w14:paraId="22E0F906" w14:textId="77777777" w:rsidR="002D76B0" w:rsidRPr="002D76B0" w:rsidRDefault="002D76B0" w:rsidP="002D76B0">
                            <w:pPr>
                              <w:pStyle w:val="p"/>
                              <w:spacing w:line="220" w:lineRule="atLeast"/>
                              <w:rPr>
                                <w:rStyle w:val="singlecolumnspanpaddedlinenth-child1"/>
                                <w:rFonts w:ascii="Lucida Handwriting" w:eastAsia="Tahoma" w:hAnsi="Lucida Handwriting" w:cs="Tahoma"/>
                                <w:color w:val="020303"/>
                                <w:sz w:val="18"/>
                                <w:szCs w:val="18"/>
                              </w:rPr>
                            </w:pPr>
                            <w:r w:rsidRPr="002D76B0">
                              <w:rPr>
                                <w:rStyle w:val="singlecolumnspanpaddedlinenth-child1"/>
                                <w:rFonts w:ascii="Lucida Handwriting" w:eastAsia="Tahoma" w:hAnsi="Lucida Handwriting" w:cs="Tahoma"/>
                                <w:color w:val="020303"/>
                                <w:sz w:val="18"/>
                                <w:szCs w:val="18"/>
                              </w:rPr>
                              <w:t>Connaissance produit / marché / clients</w:t>
                            </w:r>
                          </w:p>
                          <w:p w14:paraId="2BBE285B" w14:textId="77777777" w:rsidR="002D76B0" w:rsidRPr="002D76B0" w:rsidRDefault="002D76B0" w:rsidP="002D76B0">
                            <w:pPr>
                              <w:pStyle w:val="p"/>
                              <w:spacing w:line="220" w:lineRule="atLeast"/>
                              <w:rPr>
                                <w:rStyle w:val="singlecolumnspanpaddedlinenth-child1"/>
                                <w:rFonts w:ascii="Lucida Handwriting" w:eastAsia="Tahoma" w:hAnsi="Lucida Handwriting" w:cs="Tahoma"/>
                                <w:color w:val="020303"/>
                                <w:sz w:val="18"/>
                                <w:szCs w:val="18"/>
                              </w:rPr>
                            </w:pPr>
                            <w:r w:rsidRPr="002D76B0">
                              <w:rPr>
                                <w:rStyle w:val="singlecolumnspanpaddedlinenth-child1"/>
                                <w:rFonts w:ascii="Lucida Handwriting" w:eastAsia="Tahoma" w:hAnsi="Lucida Handwriting" w:cs="Tahoma"/>
                                <w:color w:val="020303"/>
                                <w:sz w:val="18"/>
                                <w:szCs w:val="18"/>
                              </w:rPr>
                              <w:t>Honnête – Empathie</w:t>
                            </w:r>
                          </w:p>
                          <w:p w14:paraId="391F0858" w14:textId="77777777" w:rsidR="002D76B0" w:rsidRPr="002D76B0" w:rsidRDefault="002D76B0" w:rsidP="002D76B0">
                            <w:pPr>
                              <w:pStyle w:val="p"/>
                              <w:spacing w:line="220" w:lineRule="atLeast"/>
                              <w:rPr>
                                <w:rStyle w:val="singlecolumnspanpaddedlinenth-child1"/>
                                <w:rFonts w:ascii="Lucida Handwriting" w:eastAsia="Tahoma" w:hAnsi="Lucida Handwriting" w:cs="Tahoma"/>
                                <w:color w:val="020303"/>
                                <w:sz w:val="18"/>
                                <w:szCs w:val="18"/>
                              </w:rPr>
                            </w:pPr>
                            <w:r w:rsidRPr="002D76B0">
                              <w:rPr>
                                <w:rStyle w:val="singlecolumnspanpaddedlinenth-child1"/>
                                <w:rFonts w:ascii="Lucida Handwriting" w:eastAsia="Tahoma" w:hAnsi="Lucida Handwriting" w:cs="Tahoma"/>
                                <w:color w:val="020303"/>
                                <w:sz w:val="18"/>
                                <w:szCs w:val="18"/>
                              </w:rPr>
                              <w:t>Tenace et patiente</w:t>
                            </w:r>
                          </w:p>
                          <w:p w14:paraId="768FF746" w14:textId="77777777" w:rsidR="002D76B0" w:rsidRPr="002D76B0" w:rsidRDefault="002D76B0" w:rsidP="002D76B0">
                            <w:pPr>
                              <w:pStyle w:val="p"/>
                              <w:spacing w:line="220" w:lineRule="atLeast"/>
                              <w:rPr>
                                <w:rStyle w:val="span"/>
                                <w:rFonts w:ascii="Lucida Handwriting" w:eastAsia="Tahoma" w:hAnsi="Lucida Handwriting" w:cs="Tahoma"/>
                                <w:color w:val="020303"/>
                                <w:sz w:val="18"/>
                                <w:szCs w:val="18"/>
                              </w:rPr>
                            </w:pPr>
                            <w:r w:rsidRPr="002D76B0">
                              <w:rPr>
                                <w:rStyle w:val="span"/>
                                <w:rFonts w:ascii="Lucida Handwriting" w:eastAsia="Tahoma" w:hAnsi="Lucida Handwriting" w:cs="Tahoma"/>
                                <w:color w:val="020303"/>
                                <w:sz w:val="18"/>
                                <w:szCs w:val="18"/>
                              </w:rPr>
                              <w:t>Résistance à la pression et au stress</w:t>
                            </w:r>
                          </w:p>
                          <w:p w14:paraId="0C0E3A6F" w14:textId="77777777" w:rsidR="002D76B0" w:rsidRPr="002D76B0" w:rsidRDefault="002D76B0" w:rsidP="002D76B0">
                            <w:pPr>
                              <w:pStyle w:val="p"/>
                              <w:spacing w:line="220" w:lineRule="atLeast"/>
                              <w:rPr>
                                <w:rStyle w:val="span"/>
                                <w:rFonts w:ascii="Lucida Handwriting" w:eastAsia="Tahoma" w:hAnsi="Lucida Handwriting" w:cs="Tahoma"/>
                                <w:color w:val="020303"/>
                                <w:sz w:val="18"/>
                                <w:szCs w:val="18"/>
                              </w:rPr>
                            </w:pPr>
                            <w:r w:rsidRPr="002D76B0">
                              <w:rPr>
                                <w:rStyle w:val="span"/>
                                <w:rFonts w:ascii="Lucida Handwriting" w:eastAsia="Tahoma" w:hAnsi="Lucida Handwriting" w:cs="Tahoma"/>
                                <w:color w:val="020303"/>
                                <w:sz w:val="18"/>
                                <w:szCs w:val="18"/>
                              </w:rPr>
                              <w:t>Optimisme - Force de persuasion - Enthousiasme</w:t>
                            </w:r>
                          </w:p>
                          <w:p w14:paraId="18E46D7F" w14:textId="77777777" w:rsidR="002D76B0" w:rsidRPr="002D76B0" w:rsidRDefault="002D76B0" w:rsidP="002D76B0">
                            <w:pPr>
                              <w:pStyle w:val="p"/>
                              <w:spacing w:line="220" w:lineRule="atLeast"/>
                              <w:rPr>
                                <w:rStyle w:val="span"/>
                                <w:rFonts w:ascii="Lucida Handwriting" w:eastAsia="Tahoma" w:hAnsi="Lucida Handwriting" w:cs="Tahoma"/>
                                <w:color w:val="020303"/>
                                <w:sz w:val="18"/>
                                <w:szCs w:val="18"/>
                              </w:rPr>
                            </w:pPr>
                            <w:r w:rsidRPr="002D76B0">
                              <w:rPr>
                                <w:rStyle w:val="span"/>
                                <w:rFonts w:ascii="Lucida Handwriting" w:eastAsia="Tahoma" w:hAnsi="Lucida Handwriting" w:cs="Tahoma"/>
                                <w:color w:val="020303"/>
                                <w:sz w:val="18"/>
                                <w:szCs w:val="18"/>
                              </w:rPr>
                              <w:t>Connaissances administratives liées à l'emploi</w:t>
                            </w:r>
                          </w:p>
                          <w:p w14:paraId="0E496B52" w14:textId="77777777" w:rsidR="002D76B0" w:rsidRPr="002D76B0" w:rsidRDefault="002D76B0" w:rsidP="002D76B0">
                            <w:pPr>
                              <w:pStyle w:val="p"/>
                              <w:spacing w:line="220" w:lineRule="atLeast"/>
                              <w:rPr>
                                <w:rStyle w:val="span"/>
                                <w:rFonts w:ascii="Lucida Handwriting" w:eastAsia="Tahoma" w:hAnsi="Lucida Handwriting" w:cs="Tahoma"/>
                                <w:color w:val="020303"/>
                                <w:sz w:val="18"/>
                                <w:szCs w:val="18"/>
                              </w:rPr>
                            </w:pPr>
                            <w:r w:rsidRPr="002D76B0">
                              <w:rPr>
                                <w:rStyle w:val="span"/>
                                <w:rFonts w:ascii="Lucida Handwriting" w:eastAsia="Tahoma" w:hAnsi="Lucida Handwriting" w:cs="Tahoma"/>
                                <w:color w:val="020303"/>
                                <w:sz w:val="18"/>
                                <w:szCs w:val="18"/>
                              </w:rPr>
                              <w:t>Disponibilité -Esprit d'équipe - pédagogie</w:t>
                            </w:r>
                          </w:p>
                          <w:p w14:paraId="1909BA48" w14:textId="77777777" w:rsidR="002D76B0" w:rsidRPr="002D76B0" w:rsidRDefault="002D76B0" w:rsidP="002F0759">
                            <w:pPr>
                              <w:jc w:val="center"/>
                              <w:rPr>
                                <w:rFonts w:ascii="Lucida Handwriting" w:hAnsi="Lucida Handwriting"/>
                                <w:b/>
                                <w:color w:val="C00000"/>
                                <w:sz w:val="18"/>
                                <w:szCs w:val="18"/>
                                <w:lang w:val="fr-FR"/>
                              </w:rPr>
                            </w:pPr>
                          </w:p>
                          <w:p w14:paraId="5131B8F0" w14:textId="77777777" w:rsidR="002D76B0" w:rsidRDefault="002D76B0" w:rsidP="002F0759">
                            <w:pPr>
                              <w:jc w:val="center"/>
                              <w:rPr>
                                <w:rFonts w:ascii="Lucida Handwriting" w:hAnsi="Lucida Handwriting"/>
                                <w:b/>
                                <w:color w:val="C00000"/>
                                <w:lang w:val="fr-FR"/>
                              </w:rPr>
                            </w:pPr>
                          </w:p>
                          <w:p w14:paraId="26702A11" w14:textId="1225DA3B" w:rsidR="002F0759" w:rsidRPr="00204859" w:rsidRDefault="002F0759" w:rsidP="002F0759">
                            <w:pPr>
                              <w:jc w:val="center"/>
                              <w:rPr>
                                <w:rFonts w:ascii="Lucida Handwriting" w:hAnsi="Lucida Handwriting"/>
                                <w:b/>
                                <w:color w:val="C00000"/>
                                <w:lang w:val="fr-FR"/>
                              </w:rPr>
                            </w:pPr>
                            <w:r w:rsidRPr="00204859">
                              <w:rPr>
                                <w:rFonts w:ascii="Lucida Handwriting" w:hAnsi="Lucida Handwriting"/>
                                <w:b/>
                                <w:color w:val="C00000"/>
                                <w:lang w:val="fr-FR"/>
                              </w:rPr>
                              <w:t>DIPLOMES ET FORMATION</w:t>
                            </w:r>
                          </w:p>
                          <w:p w14:paraId="380A9EA6" w14:textId="7C3DD6D6" w:rsidR="002F0759" w:rsidRDefault="002F0759" w:rsidP="002F0759">
                            <w:pPr>
                              <w:rPr>
                                <w:rFonts w:ascii="Arial" w:hAnsi="Arial"/>
                                <w:b/>
                                <w:color w:val="365F91" w:themeColor="accent1" w:themeShade="BF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  <w:p w14:paraId="6B67C3A7" w14:textId="06C9DDE0" w:rsidR="00166B25" w:rsidRDefault="00166B25" w:rsidP="002F0759">
                            <w:pPr>
                              <w:rPr>
                                <w:rFonts w:ascii="Arial" w:hAnsi="Arial"/>
                                <w:b/>
                                <w:color w:val="365F91" w:themeColor="accent1" w:themeShade="BF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  <w:p w14:paraId="095185C3" w14:textId="77777777" w:rsidR="00166B25" w:rsidRDefault="00166B25" w:rsidP="002F0759">
                            <w:pPr>
                              <w:rPr>
                                <w:rFonts w:ascii="Arial" w:hAnsi="Arial"/>
                                <w:b/>
                                <w:color w:val="365F91" w:themeColor="accent1" w:themeShade="BF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  <w:p w14:paraId="43C62A97" w14:textId="48C43DF4" w:rsidR="00204859" w:rsidRPr="00204859" w:rsidRDefault="00934267" w:rsidP="00204859">
                            <w:pPr>
                              <w:rPr>
                                <w:rFonts w:ascii="Lucida Handwriting" w:eastAsiaTheme="minorEastAsia" w:hAnsi="Lucida Handwriting"/>
                                <w:sz w:val="18"/>
                                <w:szCs w:val="18"/>
                                <w:lang w:eastAsia="ja-JP"/>
                              </w:rPr>
                            </w:pPr>
                            <w:r>
                              <w:rPr>
                                <w:rFonts w:ascii="Lucida Handwriting" w:eastAsiaTheme="minorEastAsia" w:hAnsi="Lucida Handwriting"/>
                                <w:sz w:val="18"/>
                                <w:szCs w:val="18"/>
                                <w:lang w:eastAsia="ja-JP"/>
                              </w:rPr>
                              <w:t>2018</w:t>
                            </w:r>
                            <w:r>
                              <w:rPr>
                                <w:rFonts w:ascii="Lucida Handwriting" w:eastAsiaTheme="minorEastAsia" w:hAnsi="Lucida Handwriting"/>
                                <w:sz w:val="18"/>
                                <w:szCs w:val="18"/>
                                <w:lang w:eastAsia="ja-JP"/>
                              </w:rPr>
                              <w:tab/>
                            </w:r>
                            <w:r w:rsidR="00204859" w:rsidRPr="00204859">
                              <w:rPr>
                                <w:rFonts w:ascii="Lucida Handwriting" w:eastAsiaTheme="minorEastAsia" w:hAnsi="Lucida Handwriting"/>
                                <w:b/>
                                <w:bCs/>
                                <w:sz w:val="18"/>
                                <w:szCs w:val="18"/>
                                <w:lang w:eastAsia="ja-JP"/>
                              </w:rPr>
                              <w:t>PSC1</w:t>
                            </w:r>
                            <w:r w:rsidR="00204859" w:rsidRPr="00204859">
                              <w:rPr>
                                <w:rFonts w:ascii="Lucida Handwriting" w:eastAsiaTheme="minorEastAsia" w:hAnsi="Lucida Handwriting"/>
                                <w:b/>
                                <w:bCs/>
                                <w:sz w:val="18"/>
                                <w:szCs w:val="18"/>
                                <w:lang w:eastAsia="ja-JP"/>
                              </w:rPr>
                              <w:tab/>
                            </w:r>
                            <w:r>
                              <w:rPr>
                                <w:rFonts w:ascii="Lucida Handwriting" w:eastAsiaTheme="minorEastAsia" w:hAnsi="Lucida Handwriting"/>
                                <w:b/>
                                <w:bCs/>
                                <w:sz w:val="18"/>
                                <w:szCs w:val="18"/>
                                <w:lang w:eastAsia="ja-JP"/>
                              </w:rPr>
                              <w:tab/>
                            </w:r>
                            <w:r w:rsidR="00204859" w:rsidRPr="00934267">
                              <w:rPr>
                                <w:rFonts w:ascii="Lucida Handwriting" w:eastAsiaTheme="minorEastAsia" w:hAnsi="Lucida Handwriting"/>
                                <w:b/>
                                <w:bCs/>
                                <w:sz w:val="18"/>
                                <w:szCs w:val="18"/>
                                <w:lang w:eastAsia="ja-JP"/>
                              </w:rPr>
                              <w:t>SDIS GAP</w:t>
                            </w:r>
                            <w:r w:rsidR="00204859" w:rsidRPr="00204859">
                              <w:rPr>
                                <w:rFonts w:ascii="Lucida Handwriting" w:eastAsiaTheme="minorEastAsia" w:hAnsi="Lucida Handwriting"/>
                                <w:sz w:val="18"/>
                                <w:szCs w:val="18"/>
                                <w:lang w:eastAsia="ja-JP"/>
                              </w:rPr>
                              <w:t xml:space="preserve"> </w:t>
                            </w:r>
                          </w:p>
                          <w:p w14:paraId="4004398A" w14:textId="3B65BB03" w:rsidR="00934267" w:rsidRDefault="00934267" w:rsidP="00204859">
                            <w:pPr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34267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>1990</w:t>
                            </w:r>
                            <w:r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204859" w:rsidRPr="002048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BTS    </w:t>
                            </w:r>
                            <w:r w:rsidR="002048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204859" w:rsidRPr="00934267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>Force</w:t>
                            </w:r>
                            <w:r w:rsidRPr="00934267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>s</w:t>
                            </w:r>
                            <w:r w:rsidR="00204859" w:rsidRPr="00934267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de Vente</w:t>
                            </w:r>
                            <w:r w:rsidR="00204859" w:rsidRPr="002048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26941038" w14:textId="137BA49B" w:rsidR="00934267" w:rsidRPr="00934267" w:rsidRDefault="00934267" w:rsidP="00204859">
                            <w:pPr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34267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>1991</w:t>
                            </w:r>
                            <w:r w:rsidRPr="00934267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ab/>
                            </w:r>
                            <w:r w:rsidR="00204859" w:rsidRPr="002048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>Bac Pro</w:t>
                            </w:r>
                            <w:r w:rsidR="00204859" w:rsidRPr="00204859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ab/>
                            </w:r>
                            <w:r w:rsidR="00204859" w:rsidRPr="00934267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Administration </w:t>
                            </w:r>
                          </w:p>
                          <w:p w14:paraId="6C2843C6" w14:textId="49D25F05" w:rsidR="00934267" w:rsidRPr="00934267" w:rsidRDefault="00204859" w:rsidP="00934267">
                            <w:pPr>
                              <w:ind w:left="1416" w:firstLine="708"/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</w:pPr>
                            <w:r w:rsidRPr="00934267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>Commerciale</w:t>
                            </w:r>
                            <w:r w:rsidRPr="00934267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ab/>
                            </w:r>
                            <w:r w:rsidRPr="00934267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ab/>
                            </w:r>
                            <w:r w:rsidR="00934267" w:rsidRPr="00934267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0592168C" w14:textId="25D5A5D5" w:rsidR="00204859" w:rsidRPr="00204859" w:rsidRDefault="00204859" w:rsidP="00204859">
                            <w:pPr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</w:pPr>
                            <w:r w:rsidRPr="002048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BAFA </w:t>
                            </w:r>
                            <w:r w:rsidR="00934267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934267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934267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Pr="002048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>option Ski</w:t>
                            </w:r>
                            <w:r w:rsidRPr="00204859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ab/>
                            </w:r>
                            <w:r w:rsidRPr="00204859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ab/>
                            </w:r>
                            <w:r w:rsidRPr="00204859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ab/>
                            </w:r>
                            <w:r w:rsidRPr="00204859">
                              <w:rPr>
                                <w:rFonts w:ascii="Lucida Handwriting" w:hAnsi="Lucida Handwriting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3C01C259" w14:textId="6C6BD5E5" w:rsidR="002F0759" w:rsidRDefault="00934267" w:rsidP="00934267">
                            <w:pPr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>2019</w:t>
                            </w:r>
                            <w:r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204859" w:rsidRPr="002048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CAP    </w:t>
                            </w:r>
                            <w:r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204859" w:rsidRPr="002048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Petite Enfance   </w:t>
                            </w:r>
                            <w:r w:rsidR="00204859" w:rsidRPr="002048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204859" w:rsidRPr="002048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204859" w:rsidRPr="00204859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36EC7A03" w14:textId="77777777" w:rsidR="00166B25" w:rsidRDefault="00934267" w:rsidP="00166B25">
                            <w:pPr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>2020</w:t>
                            </w:r>
                            <w:r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  <w:t>ADVF</w:t>
                            </w:r>
                            <w:r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="00166B25"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Assistante de vie </w:t>
                            </w:r>
                          </w:p>
                          <w:p w14:paraId="7FF996D1" w14:textId="05AF7371" w:rsidR="00934267" w:rsidRDefault="00166B25" w:rsidP="00166B25">
                            <w:pPr>
                              <w:ind w:left="1416" w:firstLine="708"/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b/>
                                <w:bCs/>
                                <w:sz w:val="18"/>
                                <w:szCs w:val="18"/>
                              </w:rPr>
                              <w:t>aux familles</w:t>
                            </w:r>
                          </w:p>
                          <w:p w14:paraId="6FC44485" w14:textId="77777777" w:rsidR="002D76B0" w:rsidRDefault="002D76B0" w:rsidP="00166B25">
                            <w:pPr>
                              <w:ind w:left="708" w:hanging="708"/>
                              <w:jc w:val="center"/>
                              <w:rPr>
                                <w:rFonts w:ascii="Lucida Handwriting" w:hAnsi="Lucida Handwriting"/>
                                <w:b/>
                                <w:color w:val="C00000"/>
                                <w:lang w:val="fr-FR"/>
                              </w:rPr>
                            </w:pPr>
                          </w:p>
                          <w:p w14:paraId="7BEDE733" w14:textId="171A8746" w:rsidR="002F0759" w:rsidRDefault="00166B25" w:rsidP="00166B25">
                            <w:pPr>
                              <w:ind w:left="708" w:hanging="708"/>
                              <w:jc w:val="center"/>
                              <w:rPr>
                                <w:rFonts w:ascii="Lucida Handwriting" w:hAnsi="Lucida Handwriting"/>
                                <w:b/>
                                <w:color w:val="C00000"/>
                                <w:lang w:val="fr-FR"/>
                              </w:rPr>
                            </w:pPr>
                            <w:r w:rsidRPr="00166B25">
                              <w:rPr>
                                <w:rFonts w:ascii="Lucida Handwriting" w:hAnsi="Lucida Handwriting"/>
                                <w:b/>
                                <w:color w:val="C00000"/>
                                <w:lang w:val="fr-FR"/>
                              </w:rPr>
                              <w:t>LOISIRS</w:t>
                            </w:r>
                          </w:p>
                          <w:p w14:paraId="1D485DA9" w14:textId="77777777" w:rsidR="00166B25" w:rsidRPr="00166B25" w:rsidRDefault="00166B25" w:rsidP="00166B25">
                            <w:pPr>
                              <w:ind w:left="708" w:hanging="708"/>
                              <w:jc w:val="center"/>
                              <w:rPr>
                                <w:rFonts w:ascii="Lucida Handwriting" w:hAnsi="Lucida Handwriting"/>
                                <w:b/>
                                <w:color w:val="C00000"/>
                                <w:lang w:val="fr-FR"/>
                              </w:rPr>
                            </w:pPr>
                          </w:p>
                          <w:p w14:paraId="20DDE2A1" w14:textId="587C01D8" w:rsidR="00905DE9" w:rsidRPr="002D76B0" w:rsidRDefault="002F0759" w:rsidP="00905DE9">
                            <w:pPr>
                              <w:ind w:left="708" w:hanging="708"/>
                              <w:jc w:val="center"/>
                              <w:rPr>
                                <w:rFonts w:ascii="Lucida Handwriting" w:hAnsi="Lucida Handwriting"/>
                                <w:b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2D76B0">
                              <w:rPr>
                                <w:rFonts w:ascii="Lucida Handwriting" w:hAnsi="Lucida Handwriting"/>
                                <w:b/>
                                <w:sz w:val="18"/>
                                <w:szCs w:val="18"/>
                                <w:lang w:val="fr-FR"/>
                              </w:rPr>
                              <w:t>Ski de piste</w:t>
                            </w:r>
                          </w:p>
                          <w:p w14:paraId="7DC88A3A" w14:textId="77777777" w:rsidR="00905DE9" w:rsidRPr="002D76B0" w:rsidRDefault="002F0759" w:rsidP="00905DE9">
                            <w:pPr>
                              <w:ind w:left="708" w:hanging="708"/>
                              <w:jc w:val="center"/>
                              <w:rPr>
                                <w:rFonts w:ascii="Lucida Handwriting" w:hAnsi="Lucida Handwriting"/>
                                <w:b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2D76B0">
                              <w:rPr>
                                <w:rFonts w:ascii="Lucida Handwriting" w:hAnsi="Lucida Handwriting"/>
                                <w:b/>
                                <w:sz w:val="18"/>
                                <w:szCs w:val="18"/>
                                <w:lang w:val="fr-FR"/>
                              </w:rPr>
                              <w:t xml:space="preserve">Vtt </w:t>
                            </w:r>
                          </w:p>
                          <w:p w14:paraId="70CB8AB5" w14:textId="0416E7D5" w:rsidR="002F0759" w:rsidRPr="002D76B0" w:rsidRDefault="002F0759" w:rsidP="00905DE9">
                            <w:pPr>
                              <w:ind w:left="708" w:hanging="708"/>
                              <w:jc w:val="center"/>
                              <w:rPr>
                                <w:rFonts w:ascii="Lucida Handwriting" w:hAnsi="Lucida Handwriting"/>
                                <w:b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2D76B0">
                              <w:rPr>
                                <w:rFonts w:ascii="Lucida Handwriting" w:hAnsi="Lucida Handwriting"/>
                                <w:b/>
                                <w:sz w:val="18"/>
                                <w:szCs w:val="18"/>
                                <w:lang w:val="fr-FR"/>
                              </w:rPr>
                              <w:t>Natation</w:t>
                            </w:r>
                          </w:p>
                          <w:p w14:paraId="0B49E728" w14:textId="01AA6F73" w:rsidR="00166B25" w:rsidRPr="002D76B0" w:rsidRDefault="002F0759" w:rsidP="00905DE9">
                            <w:pPr>
                              <w:ind w:left="708" w:hanging="708"/>
                              <w:jc w:val="center"/>
                              <w:rPr>
                                <w:rFonts w:ascii="Lucida Handwriting" w:hAnsi="Lucida Handwriting"/>
                                <w:b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2D76B0">
                              <w:rPr>
                                <w:rFonts w:ascii="Lucida Handwriting" w:hAnsi="Lucida Handwriting"/>
                                <w:b/>
                                <w:sz w:val="18"/>
                                <w:szCs w:val="18"/>
                                <w:lang w:val="fr-FR"/>
                              </w:rPr>
                              <w:t>Cuisine</w:t>
                            </w:r>
                          </w:p>
                          <w:p w14:paraId="5CBB4C30" w14:textId="16BC7FB5" w:rsidR="00905DE9" w:rsidRPr="002D76B0" w:rsidRDefault="002F0759" w:rsidP="00905DE9">
                            <w:pPr>
                              <w:ind w:left="708" w:hanging="708"/>
                              <w:jc w:val="center"/>
                              <w:rPr>
                                <w:rFonts w:ascii="Lucida Handwriting" w:hAnsi="Lucida Handwriting"/>
                                <w:b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2D76B0">
                              <w:rPr>
                                <w:rFonts w:ascii="Lucida Handwriting" w:hAnsi="Lucida Handwriting"/>
                                <w:b/>
                                <w:sz w:val="18"/>
                                <w:szCs w:val="18"/>
                                <w:lang w:val="fr-FR"/>
                              </w:rPr>
                              <w:t>Photographie</w:t>
                            </w:r>
                          </w:p>
                          <w:p w14:paraId="35DCBF19" w14:textId="2C811F76" w:rsidR="002F0759" w:rsidRDefault="002F0759" w:rsidP="00905DE9">
                            <w:pPr>
                              <w:ind w:left="708" w:hanging="708"/>
                              <w:jc w:val="center"/>
                              <w:rPr>
                                <w:rFonts w:ascii="Arial" w:hAnsi="Arial"/>
                                <w:b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2D76B0">
                              <w:rPr>
                                <w:rFonts w:ascii="Lucida Handwriting" w:hAnsi="Lucida Handwriting"/>
                                <w:b/>
                                <w:sz w:val="18"/>
                                <w:szCs w:val="18"/>
                                <w:lang w:val="fr-FR"/>
                              </w:rPr>
                              <w:t>Travaux manuels Modélisme</w:t>
                            </w:r>
                            <w:r w:rsidRPr="002D76B0">
                              <w:rPr>
                                <w:rFonts w:ascii="Arial" w:hAnsi="Arial"/>
                                <w:b/>
                                <w:sz w:val="18"/>
                                <w:szCs w:val="18"/>
                                <w:lang w:val="fr-FR"/>
                              </w:rPr>
                              <w:t>.</w:t>
                            </w:r>
                          </w:p>
                          <w:p w14:paraId="70A0BD05" w14:textId="58185FED" w:rsidR="002D76B0" w:rsidRDefault="002D76B0" w:rsidP="00905DE9">
                            <w:pPr>
                              <w:ind w:left="708" w:hanging="708"/>
                              <w:jc w:val="center"/>
                              <w:rPr>
                                <w:rFonts w:ascii="Arial" w:hAnsi="Arial"/>
                                <w:sz w:val="18"/>
                                <w:szCs w:val="18"/>
                                <w:lang w:val="fr-FR"/>
                              </w:rPr>
                            </w:pPr>
                          </w:p>
                          <w:p w14:paraId="3A24DE51" w14:textId="33718D63" w:rsidR="002D76B0" w:rsidRDefault="002D76B0" w:rsidP="00905DE9">
                            <w:pPr>
                              <w:ind w:left="708" w:hanging="708"/>
                              <w:jc w:val="center"/>
                              <w:rPr>
                                <w:rFonts w:ascii="Arial" w:hAnsi="Arial"/>
                                <w:sz w:val="18"/>
                                <w:szCs w:val="18"/>
                                <w:lang w:val="fr-FR"/>
                              </w:rPr>
                            </w:pPr>
                          </w:p>
                          <w:p w14:paraId="2649DF24" w14:textId="77777777" w:rsidR="002D76B0" w:rsidRPr="002D76B0" w:rsidRDefault="002D76B0" w:rsidP="00905DE9">
                            <w:pPr>
                              <w:ind w:left="708" w:hanging="708"/>
                              <w:jc w:val="center"/>
                              <w:rPr>
                                <w:rFonts w:ascii="Arial" w:hAnsi="Arial"/>
                                <w:b/>
                                <w:sz w:val="18"/>
                                <w:szCs w:val="18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66EF89" id="Cuadro de texto 5" o:spid="_x0000_s1027" type="#_x0000_t202" style="position:absolute;margin-left:158.85pt;margin-top:96.25pt;width:210.05pt;height:582.7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" strokecolor="#31849b">
                <v:textbox inset=",7.2pt,,7.2pt">
                  <w:txbxContent>
                    <w:p w14:paraId="31AA42D3" w14:textId="77777777" w:rsidR="002D76B0" w:rsidRPr="002D76B0" w:rsidRDefault="002D76B0" w:rsidP="002D76B0">
                      <w:pPr>
                        <w:pStyle w:val="documentsectiontitle"/>
                        <w:pBdr>
                          <w:top w:val="single" w:sz="16" w:space="5" w:color="0187DE"/>
                          <w:bottom w:val="none" w:sz="0" w:space="5" w:color="auto"/>
                        </w:pBdr>
                        <w:spacing w:before="200"/>
                        <w:jc w:val="center"/>
                        <w:rPr>
                          <w:rStyle w:val="documentleft-box"/>
                          <w:rFonts w:ascii="Lucida Handwriting" w:eastAsia="Tahoma" w:hAnsi="Lucida Handwriting" w:cs="Tahoma"/>
                          <w:color w:val="C00000"/>
                        </w:rPr>
                      </w:pPr>
                      <w:r w:rsidRPr="002D76B0">
                        <w:rPr>
                          <w:rStyle w:val="documentleft-box"/>
                          <w:rFonts w:ascii="Lucida Handwriting" w:eastAsia="Tahoma" w:hAnsi="Lucida Handwriting" w:cs="Tahoma"/>
                          <w:color w:val="C00000"/>
                        </w:rPr>
                        <w:t>Compétences</w:t>
                      </w:r>
                    </w:p>
                    <w:p w14:paraId="6BD2788F" w14:textId="77777777" w:rsidR="002D76B0" w:rsidRPr="002D76B0" w:rsidRDefault="002D76B0" w:rsidP="002D76B0">
                      <w:pPr>
                        <w:pStyle w:val="p"/>
                        <w:spacing w:line="220" w:lineRule="atLeast"/>
                        <w:rPr>
                          <w:rStyle w:val="singlecolumnspanpaddedlinenth-child1"/>
                          <w:rFonts w:ascii="Lucida Handwriting" w:eastAsia="Tahoma" w:hAnsi="Lucida Handwriting" w:cs="Tahoma"/>
                          <w:color w:val="020303"/>
                          <w:sz w:val="18"/>
                          <w:szCs w:val="18"/>
                        </w:rPr>
                      </w:pPr>
                      <w:r w:rsidRPr="002D76B0">
                        <w:rPr>
                          <w:rStyle w:val="singlecolumnspanpaddedlinenth-child1"/>
                          <w:rFonts w:ascii="Lucida Handwriting" w:eastAsia="Tahoma" w:hAnsi="Lucida Handwriting" w:cs="Tahoma"/>
                          <w:color w:val="020303"/>
                          <w:sz w:val="18"/>
                          <w:szCs w:val="18"/>
                        </w:rPr>
                        <w:t>Capacité d'écoute Résolution efficace des conflits</w:t>
                      </w:r>
                    </w:p>
                    <w:p w14:paraId="0467F2F9" w14:textId="77777777" w:rsidR="002D76B0" w:rsidRPr="002D76B0" w:rsidRDefault="002D76B0" w:rsidP="002D76B0">
                      <w:pPr>
                        <w:pStyle w:val="p"/>
                        <w:spacing w:line="220" w:lineRule="atLeast"/>
                        <w:rPr>
                          <w:rStyle w:val="singlecolumnspanpaddedlinenth-child1"/>
                          <w:rFonts w:ascii="Lucida Handwriting" w:eastAsia="Tahoma" w:hAnsi="Lucida Handwriting" w:cs="Tahoma"/>
                          <w:color w:val="020303"/>
                          <w:sz w:val="18"/>
                          <w:szCs w:val="18"/>
                        </w:rPr>
                      </w:pPr>
                      <w:r w:rsidRPr="002D76B0">
                        <w:rPr>
                          <w:rStyle w:val="singlecolumnspanpaddedlinenth-child1"/>
                          <w:rFonts w:ascii="Lucida Handwriting" w:eastAsia="Tahoma" w:hAnsi="Lucida Handwriting" w:cs="Tahoma"/>
                          <w:color w:val="020303"/>
                          <w:sz w:val="18"/>
                          <w:szCs w:val="18"/>
                        </w:rPr>
                        <w:t>Communication - Organisation</w:t>
                      </w:r>
                    </w:p>
                    <w:p w14:paraId="22E0F906" w14:textId="77777777" w:rsidR="002D76B0" w:rsidRPr="002D76B0" w:rsidRDefault="002D76B0" w:rsidP="002D76B0">
                      <w:pPr>
                        <w:pStyle w:val="p"/>
                        <w:spacing w:line="220" w:lineRule="atLeast"/>
                        <w:rPr>
                          <w:rStyle w:val="singlecolumnspanpaddedlinenth-child1"/>
                          <w:rFonts w:ascii="Lucida Handwriting" w:eastAsia="Tahoma" w:hAnsi="Lucida Handwriting" w:cs="Tahoma"/>
                          <w:color w:val="020303"/>
                          <w:sz w:val="18"/>
                          <w:szCs w:val="18"/>
                        </w:rPr>
                      </w:pPr>
                      <w:r w:rsidRPr="002D76B0">
                        <w:rPr>
                          <w:rStyle w:val="singlecolumnspanpaddedlinenth-child1"/>
                          <w:rFonts w:ascii="Lucida Handwriting" w:eastAsia="Tahoma" w:hAnsi="Lucida Handwriting" w:cs="Tahoma"/>
                          <w:color w:val="020303"/>
                          <w:sz w:val="18"/>
                          <w:szCs w:val="18"/>
                        </w:rPr>
                        <w:t>Connaissance produit / marché / clients</w:t>
                      </w:r>
                    </w:p>
                    <w:p w14:paraId="2BBE285B" w14:textId="77777777" w:rsidR="002D76B0" w:rsidRPr="002D76B0" w:rsidRDefault="002D76B0" w:rsidP="002D76B0">
                      <w:pPr>
                        <w:pStyle w:val="p"/>
                        <w:spacing w:line="220" w:lineRule="atLeast"/>
                        <w:rPr>
                          <w:rStyle w:val="singlecolumnspanpaddedlinenth-child1"/>
                          <w:rFonts w:ascii="Lucida Handwriting" w:eastAsia="Tahoma" w:hAnsi="Lucida Handwriting" w:cs="Tahoma"/>
                          <w:color w:val="020303"/>
                          <w:sz w:val="18"/>
                          <w:szCs w:val="18"/>
                        </w:rPr>
                      </w:pPr>
                      <w:r w:rsidRPr="002D76B0">
                        <w:rPr>
                          <w:rStyle w:val="singlecolumnspanpaddedlinenth-child1"/>
                          <w:rFonts w:ascii="Lucida Handwriting" w:eastAsia="Tahoma" w:hAnsi="Lucida Handwriting" w:cs="Tahoma"/>
                          <w:color w:val="020303"/>
                          <w:sz w:val="18"/>
                          <w:szCs w:val="18"/>
                        </w:rPr>
                        <w:t>Honnête – Empathie</w:t>
                      </w:r>
                    </w:p>
                    <w:p w14:paraId="391F0858" w14:textId="77777777" w:rsidR="002D76B0" w:rsidRPr="002D76B0" w:rsidRDefault="002D76B0" w:rsidP="002D76B0">
                      <w:pPr>
                        <w:pStyle w:val="p"/>
                        <w:spacing w:line="220" w:lineRule="atLeast"/>
                        <w:rPr>
                          <w:rStyle w:val="singlecolumnspanpaddedlinenth-child1"/>
                          <w:rFonts w:ascii="Lucida Handwriting" w:eastAsia="Tahoma" w:hAnsi="Lucida Handwriting" w:cs="Tahoma"/>
                          <w:color w:val="020303"/>
                          <w:sz w:val="18"/>
                          <w:szCs w:val="18"/>
                        </w:rPr>
                      </w:pPr>
                      <w:r w:rsidRPr="002D76B0">
                        <w:rPr>
                          <w:rStyle w:val="singlecolumnspanpaddedlinenth-child1"/>
                          <w:rFonts w:ascii="Lucida Handwriting" w:eastAsia="Tahoma" w:hAnsi="Lucida Handwriting" w:cs="Tahoma"/>
                          <w:color w:val="020303"/>
                          <w:sz w:val="18"/>
                          <w:szCs w:val="18"/>
                        </w:rPr>
                        <w:t>Tenace et patiente</w:t>
                      </w:r>
                    </w:p>
                    <w:p w14:paraId="768FF746" w14:textId="77777777" w:rsidR="002D76B0" w:rsidRPr="002D76B0" w:rsidRDefault="002D76B0" w:rsidP="002D76B0">
                      <w:pPr>
                        <w:pStyle w:val="p"/>
                        <w:spacing w:line="220" w:lineRule="atLeast"/>
                        <w:rPr>
                          <w:rStyle w:val="span"/>
                          <w:rFonts w:ascii="Lucida Handwriting" w:eastAsia="Tahoma" w:hAnsi="Lucida Handwriting" w:cs="Tahoma"/>
                          <w:color w:val="020303"/>
                          <w:sz w:val="18"/>
                          <w:szCs w:val="18"/>
                        </w:rPr>
                      </w:pPr>
                      <w:r w:rsidRPr="002D76B0">
                        <w:rPr>
                          <w:rStyle w:val="span"/>
                          <w:rFonts w:ascii="Lucida Handwriting" w:eastAsia="Tahoma" w:hAnsi="Lucida Handwriting" w:cs="Tahoma"/>
                          <w:color w:val="020303"/>
                          <w:sz w:val="18"/>
                          <w:szCs w:val="18"/>
                        </w:rPr>
                        <w:t>Résistance à la pression et au stress</w:t>
                      </w:r>
                    </w:p>
                    <w:p w14:paraId="0C0E3A6F" w14:textId="77777777" w:rsidR="002D76B0" w:rsidRPr="002D76B0" w:rsidRDefault="002D76B0" w:rsidP="002D76B0">
                      <w:pPr>
                        <w:pStyle w:val="p"/>
                        <w:spacing w:line="220" w:lineRule="atLeast"/>
                        <w:rPr>
                          <w:rStyle w:val="span"/>
                          <w:rFonts w:ascii="Lucida Handwriting" w:eastAsia="Tahoma" w:hAnsi="Lucida Handwriting" w:cs="Tahoma"/>
                          <w:color w:val="020303"/>
                          <w:sz w:val="18"/>
                          <w:szCs w:val="18"/>
                        </w:rPr>
                      </w:pPr>
                      <w:r w:rsidRPr="002D76B0">
                        <w:rPr>
                          <w:rStyle w:val="span"/>
                          <w:rFonts w:ascii="Lucida Handwriting" w:eastAsia="Tahoma" w:hAnsi="Lucida Handwriting" w:cs="Tahoma"/>
                          <w:color w:val="020303"/>
                          <w:sz w:val="18"/>
                          <w:szCs w:val="18"/>
                        </w:rPr>
                        <w:t>Optimisme - Force de persuasion - Enthousiasme</w:t>
                      </w:r>
                    </w:p>
                    <w:p w14:paraId="18E46D7F" w14:textId="77777777" w:rsidR="002D76B0" w:rsidRPr="002D76B0" w:rsidRDefault="002D76B0" w:rsidP="002D76B0">
                      <w:pPr>
                        <w:pStyle w:val="p"/>
                        <w:spacing w:line="220" w:lineRule="atLeast"/>
                        <w:rPr>
                          <w:rStyle w:val="span"/>
                          <w:rFonts w:ascii="Lucida Handwriting" w:eastAsia="Tahoma" w:hAnsi="Lucida Handwriting" w:cs="Tahoma"/>
                          <w:color w:val="020303"/>
                          <w:sz w:val="18"/>
                          <w:szCs w:val="18"/>
                        </w:rPr>
                      </w:pPr>
                      <w:r w:rsidRPr="002D76B0">
                        <w:rPr>
                          <w:rStyle w:val="span"/>
                          <w:rFonts w:ascii="Lucida Handwriting" w:eastAsia="Tahoma" w:hAnsi="Lucida Handwriting" w:cs="Tahoma"/>
                          <w:color w:val="020303"/>
                          <w:sz w:val="18"/>
                          <w:szCs w:val="18"/>
                        </w:rPr>
                        <w:t>Connaissances administratives liées à l'emploi</w:t>
                      </w:r>
                    </w:p>
                    <w:p w14:paraId="0E496B52" w14:textId="77777777" w:rsidR="002D76B0" w:rsidRPr="002D76B0" w:rsidRDefault="002D76B0" w:rsidP="002D76B0">
                      <w:pPr>
                        <w:pStyle w:val="p"/>
                        <w:spacing w:line="220" w:lineRule="atLeast"/>
                        <w:rPr>
                          <w:rStyle w:val="span"/>
                          <w:rFonts w:ascii="Lucida Handwriting" w:eastAsia="Tahoma" w:hAnsi="Lucida Handwriting" w:cs="Tahoma"/>
                          <w:color w:val="020303"/>
                          <w:sz w:val="18"/>
                          <w:szCs w:val="18"/>
                        </w:rPr>
                      </w:pPr>
                      <w:r w:rsidRPr="002D76B0">
                        <w:rPr>
                          <w:rStyle w:val="span"/>
                          <w:rFonts w:ascii="Lucida Handwriting" w:eastAsia="Tahoma" w:hAnsi="Lucida Handwriting" w:cs="Tahoma"/>
                          <w:color w:val="020303"/>
                          <w:sz w:val="18"/>
                          <w:szCs w:val="18"/>
                        </w:rPr>
                        <w:t>Disponibilité -Esprit d'équipe - pédagogie</w:t>
                      </w:r>
                    </w:p>
                    <w:p w14:paraId="1909BA48" w14:textId="77777777" w:rsidR="002D76B0" w:rsidRPr="002D76B0" w:rsidRDefault="002D76B0" w:rsidP="002F0759">
                      <w:pPr>
                        <w:jc w:val="center"/>
                        <w:rPr>
                          <w:rFonts w:ascii="Lucida Handwriting" w:hAnsi="Lucida Handwriting"/>
                          <w:b/>
                          <w:color w:val="C00000"/>
                          <w:sz w:val="18"/>
                          <w:szCs w:val="18"/>
                          <w:lang w:val="fr-FR"/>
                        </w:rPr>
                      </w:pPr>
                    </w:p>
                    <w:p w14:paraId="5131B8F0" w14:textId="77777777" w:rsidR="002D76B0" w:rsidRDefault="002D76B0" w:rsidP="002F0759">
                      <w:pPr>
                        <w:jc w:val="center"/>
                        <w:rPr>
                          <w:rFonts w:ascii="Lucida Handwriting" w:hAnsi="Lucida Handwriting"/>
                          <w:b/>
                          <w:color w:val="C00000"/>
                          <w:lang w:val="fr-FR"/>
                        </w:rPr>
                      </w:pPr>
                    </w:p>
                    <w:p w14:paraId="26702A11" w14:textId="1225DA3B" w:rsidR="002F0759" w:rsidRPr="00204859" w:rsidRDefault="002F0759" w:rsidP="002F0759">
                      <w:pPr>
                        <w:jc w:val="center"/>
                        <w:rPr>
                          <w:rFonts w:ascii="Lucida Handwriting" w:hAnsi="Lucida Handwriting"/>
                          <w:b/>
                          <w:color w:val="C00000"/>
                          <w:lang w:val="fr-FR"/>
                        </w:rPr>
                      </w:pPr>
                      <w:r w:rsidRPr="00204859">
                        <w:rPr>
                          <w:rFonts w:ascii="Lucida Handwriting" w:hAnsi="Lucida Handwriting"/>
                          <w:b/>
                          <w:color w:val="C00000"/>
                          <w:lang w:val="fr-FR"/>
                        </w:rPr>
                        <w:t>DIPLOMES ET FORMATION</w:t>
                      </w:r>
                    </w:p>
                    <w:p w14:paraId="380A9EA6" w14:textId="7C3DD6D6" w:rsidR="002F0759" w:rsidRDefault="002F0759" w:rsidP="002F0759">
                      <w:pPr>
                        <w:rPr>
                          <w:rFonts w:ascii="Arial" w:hAnsi="Arial"/>
                          <w:b/>
                          <w:color w:val="365F91" w:themeColor="accent1" w:themeShade="BF"/>
                          <w:sz w:val="20"/>
                          <w:szCs w:val="20"/>
                          <w:lang w:val="fr-FR"/>
                        </w:rPr>
                      </w:pPr>
                    </w:p>
                    <w:p w14:paraId="6B67C3A7" w14:textId="06C9DDE0" w:rsidR="00166B25" w:rsidRDefault="00166B25" w:rsidP="002F0759">
                      <w:pPr>
                        <w:rPr>
                          <w:rFonts w:ascii="Arial" w:hAnsi="Arial"/>
                          <w:b/>
                          <w:color w:val="365F91" w:themeColor="accent1" w:themeShade="BF"/>
                          <w:sz w:val="20"/>
                          <w:szCs w:val="20"/>
                          <w:lang w:val="fr-FR"/>
                        </w:rPr>
                      </w:pPr>
                    </w:p>
                    <w:p w14:paraId="095185C3" w14:textId="77777777" w:rsidR="00166B25" w:rsidRDefault="00166B25" w:rsidP="002F0759">
                      <w:pPr>
                        <w:rPr>
                          <w:rFonts w:ascii="Arial" w:hAnsi="Arial"/>
                          <w:b/>
                          <w:color w:val="365F91" w:themeColor="accent1" w:themeShade="BF"/>
                          <w:sz w:val="20"/>
                          <w:szCs w:val="20"/>
                          <w:lang w:val="fr-FR"/>
                        </w:rPr>
                      </w:pPr>
                    </w:p>
                    <w:p w14:paraId="43C62A97" w14:textId="48C43DF4" w:rsidR="00204859" w:rsidRPr="00204859" w:rsidRDefault="00934267" w:rsidP="00204859">
                      <w:pPr>
                        <w:rPr>
                          <w:rFonts w:ascii="Lucida Handwriting" w:eastAsiaTheme="minorEastAsia" w:hAnsi="Lucida Handwriting"/>
                          <w:sz w:val="18"/>
                          <w:szCs w:val="18"/>
                          <w:lang w:eastAsia="ja-JP"/>
                        </w:rPr>
                      </w:pPr>
                      <w:r>
                        <w:rPr>
                          <w:rFonts w:ascii="Lucida Handwriting" w:eastAsiaTheme="minorEastAsia" w:hAnsi="Lucida Handwriting"/>
                          <w:sz w:val="18"/>
                          <w:szCs w:val="18"/>
                          <w:lang w:eastAsia="ja-JP"/>
                        </w:rPr>
                        <w:t>2018</w:t>
                      </w:r>
                      <w:r>
                        <w:rPr>
                          <w:rFonts w:ascii="Lucida Handwriting" w:eastAsiaTheme="minorEastAsia" w:hAnsi="Lucida Handwriting"/>
                          <w:sz w:val="18"/>
                          <w:szCs w:val="18"/>
                          <w:lang w:eastAsia="ja-JP"/>
                        </w:rPr>
                        <w:tab/>
                      </w:r>
                      <w:r w:rsidR="00204859" w:rsidRPr="00204859">
                        <w:rPr>
                          <w:rFonts w:ascii="Lucida Handwriting" w:eastAsiaTheme="minorEastAsia" w:hAnsi="Lucida Handwriting"/>
                          <w:b/>
                          <w:bCs/>
                          <w:sz w:val="18"/>
                          <w:szCs w:val="18"/>
                          <w:lang w:eastAsia="ja-JP"/>
                        </w:rPr>
                        <w:t>PSC1</w:t>
                      </w:r>
                      <w:r w:rsidR="00204859" w:rsidRPr="00204859">
                        <w:rPr>
                          <w:rFonts w:ascii="Lucida Handwriting" w:eastAsiaTheme="minorEastAsia" w:hAnsi="Lucida Handwriting"/>
                          <w:b/>
                          <w:bCs/>
                          <w:sz w:val="18"/>
                          <w:szCs w:val="18"/>
                          <w:lang w:eastAsia="ja-JP"/>
                        </w:rPr>
                        <w:tab/>
                      </w:r>
                      <w:r>
                        <w:rPr>
                          <w:rFonts w:ascii="Lucida Handwriting" w:eastAsiaTheme="minorEastAsia" w:hAnsi="Lucida Handwriting"/>
                          <w:b/>
                          <w:bCs/>
                          <w:sz w:val="18"/>
                          <w:szCs w:val="18"/>
                          <w:lang w:eastAsia="ja-JP"/>
                        </w:rPr>
                        <w:tab/>
                      </w:r>
                      <w:r w:rsidR="00204859" w:rsidRPr="00934267">
                        <w:rPr>
                          <w:rFonts w:ascii="Lucida Handwriting" w:eastAsiaTheme="minorEastAsia" w:hAnsi="Lucida Handwriting"/>
                          <w:b/>
                          <w:bCs/>
                          <w:sz w:val="18"/>
                          <w:szCs w:val="18"/>
                          <w:lang w:eastAsia="ja-JP"/>
                        </w:rPr>
                        <w:t>SDIS GAP</w:t>
                      </w:r>
                      <w:r w:rsidR="00204859" w:rsidRPr="00204859">
                        <w:rPr>
                          <w:rFonts w:ascii="Lucida Handwriting" w:eastAsiaTheme="minorEastAsia" w:hAnsi="Lucida Handwriting"/>
                          <w:sz w:val="18"/>
                          <w:szCs w:val="18"/>
                          <w:lang w:eastAsia="ja-JP"/>
                        </w:rPr>
                        <w:t xml:space="preserve"> </w:t>
                      </w:r>
                    </w:p>
                    <w:p w14:paraId="4004398A" w14:textId="3B65BB03" w:rsidR="00934267" w:rsidRDefault="00934267" w:rsidP="00204859">
                      <w:pPr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</w:pPr>
                      <w:r w:rsidRPr="00934267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>1990</w:t>
                      </w:r>
                      <w:r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204859" w:rsidRPr="002048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 xml:space="preserve">BTS    </w:t>
                      </w:r>
                      <w:r w:rsidR="002048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204859" w:rsidRPr="00934267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>Force</w:t>
                      </w:r>
                      <w:r w:rsidRPr="00934267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>s</w:t>
                      </w:r>
                      <w:r w:rsidR="00204859" w:rsidRPr="00934267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 xml:space="preserve"> de Vente</w:t>
                      </w:r>
                      <w:r w:rsidR="00204859" w:rsidRPr="002048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</w:p>
                    <w:p w14:paraId="26941038" w14:textId="137BA49B" w:rsidR="00934267" w:rsidRPr="00934267" w:rsidRDefault="00934267" w:rsidP="00204859">
                      <w:pPr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</w:pPr>
                      <w:r w:rsidRPr="00934267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>1991</w:t>
                      </w:r>
                      <w:r w:rsidRPr="00934267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ab/>
                      </w:r>
                      <w:r w:rsidR="00204859" w:rsidRPr="002048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>Bac Pro</w:t>
                      </w:r>
                      <w:r w:rsidR="00204859" w:rsidRPr="00204859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ab/>
                      </w:r>
                      <w:r w:rsidR="00204859" w:rsidRPr="00934267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 xml:space="preserve">Administration </w:t>
                      </w:r>
                    </w:p>
                    <w:p w14:paraId="6C2843C6" w14:textId="49D25F05" w:rsidR="00934267" w:rsidRPr="00934267" w:rsidRDefault="00204859" w:rsidP="00934267">
                      <w:pPr>
                        <w:ind w:left="1416" w:firstLine="708"/>
                        <w:rPr>
                          <w:rFonts w:ascii="Lucida Handwriting" w:hAnsi="Lucida Handwriting"/>
                          <w:sz w:val="18"/>
                          <w:szCs w:val="18"/>
                        </w:rPr>
                      </w:pPr>
                      <w:r w:rsidRPr="00934267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>Commerciale</w:t>
                      </w:r>
                      <w:r w:rsidRPr="00934267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ab/>
                      </w:r>
                      <w:r w:rsidRPr="00934267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ab/>
                      </w:r>
                      <w:r w:rsidR="00934267" w:rsidRPr="00934267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ab/>
                      </w:r>
                    </w:p>
                    <w:p w14:paraId="0592168C" w14:textId="25D5A5D5" w:rsidR="00204859" w:rsidRPr="00204859" w:rsidRDefault="00204859" w:rsidP="00204859">
                      <w:pPr>
                        <w:rPr>
                          <w:rFonts w:ascii="Lucida Handwriting" w:hAnsi="Lucida Handwriting"/>
                          <w:sz w:val="18"/>
                          <w:szCs w:val="18"/>
                        </w:rPr>
                      </w:pPr>
                      <w:r w:rsidRPr="002048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 xml:space="preserve">BAFA </w:t>
                      </w:r>
                      <w:r w:rsidR="00934267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934267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934267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Pr="002048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>option Ski</w:t>
                      </w:r>
                      <w:r w:rsidRPr="00204859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ab/>
                      </w:r>
                      <w:r w:rsidRPr="00204859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ab/>
                      </w:r>
                      <w:r w:rsidRPr="00204859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ab/>
                      </w:r>
                      <w:r w:rsidRPr="00204859">
                        <w:rPr>
                          <w:rFonts w:ascii="Lucida Handwriting" w:hAnsi="Lucida Handwriting"/>
                          <w:sz w:val="18"/>
                          <w:szCs w:val="18"/>
                        </w:rPr>
                        <w:tab/>
                      </w:r>
                    </w:p>
                    <w:p w14:paraId="3C01C259" w14:textId="6C6BD5E5" w:rsidR="002F0759" w:rsidRDefault="00934267" w:rsidP="00934267">
                      <w:pPr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>2019</w:t>
                      </w:r>
                      <w:r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204859" w:rsidRPr="002048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 xml:space="preserve">CAP    </w:t>
                      </w:r>
                      <w:r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204859" w:rsidRPr="002048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 xml:space="preserve">Petite Enfance   </w:t>
                      </w:r>
                      <w:r w:rsidR="00204859" w:rsidRPr="002048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204859" w:rsidRPr="002048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204859" w:rsidRPr="00204859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</w:r>
                    </w:p>
                    <w:p w14:paraId="36EC7A03" w14:textId="77777777" w:rsidR="00166B25" w:rsidRDefault="00934267" w:rsidP="00166B25">
                      <w:pPr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>2020</w:t>
                      </w:r>
                      <w:r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  <w:t>ADVF</w:t>
                      </w:r>
                      <w:r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 w:rsidR="00166B25"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 xml:space="preserve">Assistante de vie </w:t>
                      </w:r>
                    </w:p>
                    <w:p w14:paraId="7FF996D1" w14:textId="05AF7371" w:rsidR="00934267" w:rsidRDefault="00166B25" w:rsidP="00166B25">
                      <w:pPr>
                        <w:ind w:left="1416" w:firstLine="708"/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Lucida Handwriting" w:hAnsi="Lucida Handwriting"/>
                          <w:b/>
                          <w:bCs/>
                          <w:sz w:val="18"/>
                          <w:szCs w:val="18"/>
                        </w:rPr>
                        <w:t>aux familles</w:t>
                      </w:r>
                    </w:p>
                    <w:p w14:paraId="6FC44485" w14:textId="77777777" w:rsidR="002D76B0" w:rsidRDefault="002D76B0" w:rsidP="00166B25">
                      <w:pPr>
                        <w:ind w:left="708" w:hanging="708"/>
                        <w:jc w:val="center"/>
                        <w:rPr>
                          <w:rFonts w:ascii="Lucida Handwriting" w:hAnsi="Lucida Handwriting"/>
                          <w:b/>
                          <w:color w:val="C00000"/>
                          <w:lang w:val="fr-FR"/>
                        </w:rPr>
                      </w:pPr>
                    </w:p>
                    <w:p w14:paraId="7BEDE733" w14:textId="171A8746" w:rsidR="002F0759" w:rsidRDefault="00166B25" w:rsidP="00166B25">
                      <w:pPr>
                        <w:ind w:left="708" w:hanging="708"/>
                        <w:jc w:val="center"/>
                        <w:rPr>
                          <w:rFonts w:ascii="Lucida Handwriting" w:hAnsi="Lucida Handwriting"/>
                          <w:b/>
                          <w:color w:val="C00000"/>
                          <w:lang w:val="fr-FR"/>
                        </w:rPr>
                      </w:pPr>
                      <w:r w:rsidRPr="00166B25">
                        <w:rPr>
                          <w:rFonts w:ascii="Lucida Handwriting" w:hAnsi="Lucida Handwriting"/>
                          <w:b/>
                          <w:color w:val="C00000"/>
                          <w:lang w:val="fr-FR"/>
                        </w:rPr>
                        <w:t>LOISIRS</w:t>
                      </w:r>
                    </w:p>
                    <w:p w14:paraId="1D485DA9" w14:textId="77777777" w:rsidR="00166B25" w:rsidRPr="00166B25" w:rsidRDefault="00166B25" w:rsidP="00166B25">
                      <w:pPr>
                        <w:ind w:left="708" w:hanging="708"/>
                        <w:jc w:val="center"/>
                        <w:rPr>
                          <w:rFonts w:ascii="Lucida Handwriting" w:hAnsi="Lucida Handwriting"/>
                          <w:b/>
                          <w:color w:val="C00000"/>
                          <w:lang w:val="fr-FR"/>
                        </w:rPr>
                      </w:pPr>
                    </w:p>
                    <w:p w14:paraId="20DDE2A1" w14:textId="587C01D8" w:rsidR="00905DE9" w:rsidRPr="002D76B0" w:rsidRDefault="002F0759" w:rsidP="00905DE9">
                      <w:pPr>
                        <w:ind w:left="708" w:hanging="708"/>
                        <w:jc w:val="center"/>
                        <w:rPr>
                          <w:rFonts w:ascii="Lucida Handwriting" w:hAnsi="Lucida Handwriting"/>
                          <w:b/>
                          <w:sz w:val="18"/>
                          <w:szCs w:val="18"/>
                          <w:lang w:val="fr-FR"/>
                        </w:rPr>
                      </w:pPr>
                      <w:r w:rsidRPr="002D76B0">
                        <w:rPr>
                          <w:rFonts w:ascii="Lucida Handwriting" w:hAnsi="Lucida Handwriting"/>
                          <w:b/>
                          <w:sz w:val="18"/>
                          <w:szCs w:val="18"/>
                          <w:lang w:val="fr-FR"/>
                        </w:rPr>
                        <w:t>Ski de piste</w:t>
                      </w:r>
                    </w:p>
                    <w:p w14:paraId="7DC88A3A" w14:textId="77777777" w:rsidR="00905DE9" w:rsidRPr="002D76B0" w:rsidRDefault="002F0759" w:rsidP="00905DE9">
                      <w:pPr>
                        <w:ind w:left="708" w:hanging="708"/>
                        <w:jc w:val="center"/>
                        <w:rPr>
                          <w:rFonts w:ascii="Lucida Handwriting" w:hAnsi="Lucida Handwriting"/>
                          <w:b/>
                          <w:sz w:val="18"/>
                          <w:szCs w:val="18"/>
                          <w:lang w:val="fr-FR"/>
                        </w:rPr>
                      </w:pPr>
                      <w:r w:rsidRPr="002D76B0">
                        <w:rPr>
                          <w:rFonts w:ascii="Lucida Handwriting" w:hAnsi="Lucida Handwriting"/>
                          <w:b/>
                          <w:sz w:val="18"/>
                          <w:szCs w:val="18"/>
                          <w:lang w:val="fr-FR"/>
                        </w:rPr>
                        <w:t xml:space="preserve">Vtt </w:t>
                      </w:r>
                    </w:p>
                    <w:p w14:paraId="70CB8AB5" w14:textId="0416E7D5" w:rsidR="002F0759" w:rsidRPr="002D76B0" w:rsidRDefault="002F0759" w:rsidP="00905DE9">
                      <w:pPr>
                        <w:ind w:left="708" w:hanging="708"/>
                        <w:jc w:val="center"/>
                        <w:rPr>
                          <w:rFonts w:ascii="Lucida Handwriting" w:hAnsi="Lucida Handwriting"/>
                          <w:b/>
                          <w:sz w:val="18"/>
                          <w:szCs w:val="18"/>
                          <w:lang w:val="fr-FR"/>
                        </w:rPr>
                      </w:pPr>
                      <w:r w:rsidRPr="002D76B0">
                        <w:rPr>
                          <w:rFonts w:ascii="Lucida Handwriting" w:hAnsi="Lucida Handwriting"/>
                          <w:b/>
                          <w:sz w:val="18"/>
                          <w:szCs w:val="18"/>
                          <w:lang w:val="fr-FR"/>
                        </w:rPr>
                        <w:t>Natation</w:t>
                      </w:r>
                    </w:p>
                    <w:p w14:paraId="0B49E728" w14:textId="01AA6F73" w:rsidR="00166B25" w:rsidRPr="002D76B0" w:rsidRDefault="002F0759" w:rsidP="00905DE9">
                      <w:pPr>
                        <w:ind w:left="708" w:hanging="708"/>
                        <w:jc w:val="center"/>
                        <w:rPr>
                          <w:rFonts w:ascii="Lucida Handwriting" w:hAnsi="Lucida Handwriting"/>
                          <w:b/>
                          <w:sz w:val="18"/>
                          <w:szCs w:val="18"/>
                          <w:lang w:val="fr-FR"/>
                        </w:rPr>
                      </w:pPr>
                      <w:r w:rsidRPr="002D76B0">
                        <w:rPr>
                          <w:rFonts w:ascii="Lucida Handwriting" w:hAnsi="Lucida Handwriting"/>
                          <w:b/>
                          <w:sz w:val="18"/>
                          <w:szCs w:val="18"/>
                          <w:lang w:val="fr-FR"/>
                        </w:rPr>
                        <w:t>Cuisine</w:t>
                      </w:r>
                    </w:p>
                    <w:p w14:paraId="5CBB4C30" w14:textId="16BC7FB5" w:rsidR="00905DE9" w:rsidRPr="002D76B0" w:rsidRDefault="002F0759" w:rsidP="00905DE9">
                      <w:pPr>
                        <w:ind w:left="708" w:hanging="708"/>
                        <w:jc w:val="center"/>
                        <w:rPr>
                          <w:rFonts w:ascii="Lucida Handwriting" w:hAnsi="Lucida Handwriting"/>
                          <w:b/>
                          <w:sz w:val="18"/>
                          <w:szCs w:val="18"/>
                          <w:lang w:val="fr-FR"/>
                        </w:rPr>
                      </w:pPr>
                      <w:r w:rsidRPr="002D76B0">
                        <w:rPr>
                          <w:rFonts w:ascii="Lucida Handwriting" w:hAnsi="Lucida Handwriting"/>
                          <w:b/>
                          <w:sz w:val="18"/>
                          <w:szCs w:val="18"/>
                          <w:lang w:val="fr-FR"/>
                        </w:rPr>
                        <w:t>Photographie</w:t>
                      </w:r>
                    </w:p>
                    <w:p w14:paraId="35DCBF19" w14:textId="2C811F76" w:rsidR="002F0759" w:rsidRDefault="002F0759" w:rsidP="00905DE9">
                      <w:pPr>
                        <w:ind w:left="708" w:hanging="708"/>
                        <w:jc w:val="center"/>
                        <w:rPr>
                          <w:rFonts w:ascii="Arial" w:hAnsi="Arial"/>
                          <w:b/>
                          <w:sz w:val="18"/>
                          <w:szCs w:val="18"/>
                          <w:lang w:val="fr-FR"/>
                        </w:rPr>
                      </w:pPr>
                      <w:r w:rsidRPr="002D76B0">
                        <w:rPr>
                          <w:rFonts w:ascii="Lucida Handwriting" w:hAnsi="Lucida Handwriting"/>
                          <w:b/>
                          <w:sz w:val="18"/>
                          <w:szCs w:val="18"/>
                          <w:lang w:val="fr-FR"/>
                        </w:rPr>
                        <w:t>Travaux manuels Modélisme</w:t>
                      </w:r>
                      <w:r w:rsidRPr="002D76B0">
                        <w:rPr>
                          <w:rFonts w:ascii="Arial" w:hAnsi="Arial"/>
                          <w:b/>
                          <w:sz w:val="18"/>
                          <w:szCs w:val="18"/>
                          <w:lang w:val="fr-FR"/>
                        </w:rPr>
                        <w:t>.</w:t>
                      </w:r>
                    </w:p>
                    <w:p w14:paraId="70A0BD05" w14:textId="58185FED" w:rsidR="002D76B0" w:rsidRDefault="002D76B0" w:rsidP="00905DE9">
                      <w:pPr>
                        <w:ind w:left="708" w:hanging="708"/>
                        <w:jc w:val="center"/>
                        <w:rPr>
                          <w:rFonts w:ascii="Arial" w:hAnsi="Arial"/>
                          <w:sz w:val="18"/>
                          <w:szCs w:val="18"/>
                          <w:lang w:val="fr-FR"/>
                        </w:rPr>
                      </w:pPr>
                    </w:p>
                    <w:p w14:paraId="3A24DE51" w14:textId="33718D63" w:rsidR="002D76B0" w:rsidRDefault="002D76B0" w:rsidP="00905DE9">
                      <w:pPr>
                        <w:ind w:left="708" w:hanging="708"/>
                        <w:jc w:val="center"/>
                        <w:rPr>
                          <w:rFonts w:ascii="Arial" w:hAnsi="Arial"/>
                          <w:sz w:val="18"/>
                          <w:szCs w:val="18"/>
                          <w:lang w:val="fr-FR"/>
                        </w:rPr>
                      </w:pPr>
                    </w:p>
                    <w:p w14:paraId="2649DF24" w14:textId="77777777" w:rsidR="002D76B0" w:rsidRPr="002D76B0" w:rsidRDefault="002D76B0" w:rsidP="00905DE9">
                      <w:pPr>
                        <w:ind w:left="708" w:hanging="708"/>
                        <w:jc w:val="center"/>
                        <w:rPr>
                          <w:rFonts w:ascii="Arial" w:hAnsi="Arial"/>
                          <w:b/>
                          <w:sz w:val="18"/>
                          <w:szCs w:val="18"/>
                          <w:lang w:val="fr-FR"/>
                        </w:rPr>
                      </w:pPr>
                    </w:p>
                  </w:txbxContent>
                </v:textbox>
                <w10:wrap type="tight" anchorx="page"/>
              </v:shape>
            </w:pict>
          </mc:Fallback>
        </mc:AlternateContent>
      </w:r>
      <w:r w:rsidR="002F0759" w:rsidRPr="002F0759">
        <w:rPr>
          <w:noProof/>
          <w:lang w:val="fr-FR" w:eastAsia="fr-FR"/>
        </w:rPr>
        <w:t xml:space="preserve"> </w:t>
      </w:r>
    </w:p>
    <w:sectPr w:rsidR="00A70072" w:rsidRPr="00A70072" w:rsidSect="00E040C2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F358FF" w14:textId="77777777" w:rsidR="00A14687" w:rsidRDefault="00A14687" w:rsidP="00A70072">
      <w:r>
        <w:separator/>
      </w:r>
    </w:p>
  </w:endnote>
  <w:endnote w:type="continuationSeparator" w:id="0">
    <w:p w14:paraId="06E2CD2D" w14:textId="77777777" w:rsidR="00A14687" w:rsidRDefault="00A14687" w:rsidP="00A70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romine">
    <w:panose1 w:val="02000603000000000000"/>
    <w:charset w:val="00"/>
    <w:family w:val="modern"/>
    <w:notTrueType/>
    <w:pitch w:val="variable"/>
    <w:sig w:usb0="8000000F" w:usb1="400160EA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1C517A" w14:textId="77777777" w:rsidR="00A14687" w:rsidRDefault="00A14687" w:rsidP="00A70072">
      <w:r>
        <w:separator/>
      </w:r>
    </w:p>
  </w:footnote>
  <w:footnote w:type="continuationSeparator" w:id="0">
    <w:p w14:paraId="09C3AC9A" w14:textId="77777777" w:rsidR="00A14687" w:rsidRDefault="00A14687" w:rsidP="00A700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48" type="#_x0000_t75" style="width:11.25pt;height:11.25pt" o:bullet="t">
        <v:imagedata r:id="rId1" o:title="mso218"/>
      </v:shape>
    </w:pict>
  </w:numPicBullet>
  <w:abstractNum w:abstractNumId="0" w15:restartNumberingAfterBreak="0">
    <w:nsid w:val="056053E1"/>
    <w:multiLevelType w:val="hybridMultilevel"/>
    <w:tmpl w:val="5946607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83982"/>
    <w:multiLevelType w:val="hybridMultilevel"/>
    <w:tmpl w:val="EEB6481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4A68B6"/>
    <w:multiLevelType w:val="hybridMultilevel"/>
    <w:tmpl w:val="D9D2FDF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5958AD"/>
    <w:multiLevelType w:val="hybridMultilevel"/>
    <w:tmpl w:val="4992EA7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18264A"/>
    <w:multiLevelType w:val="hybridMultilevel"/>
    <w:tmpl w:val="489624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8F0070"/>
    <w:multiLevelType w:val="multilevel"/>
    <w:tmpl w:val="72581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452841"/>
    <w:multiLevelType w:val="hybridMultilevel"/>
    <w:tmpl w:val="A3C2D20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4831FD"/>
    <w:multiLevelType w:val="hybridMultilevel"/>
    <w:tmpl w:val="F410CBC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A65292"/>
    <w:multiLevelType w:val="hybridMultilevel"/>
    <w:tmpl w:val="52C26924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D50101"/>
    <w:multiLevelType w:val="multilevel"/>
    <w:tmpl w:val="42E6D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711B8A"/>
    <w:multiLevelType w:val="hybridMultilevel"/>
    <w:tmpl w:val="EA844C88"/>
    <w:lvl w:ilvl="0" w:tplc="3A28873E"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937E7C"/>
    <w:multiLevelType w:val="hybridMultilevel"/>
    <w:tmpl w:val="7024838C"/>
    <w:lvl w:ilvl="0" w:tplc="7CAA0386">
      <w:numFmt w:val="bullet"/>
      <w:lvlText w:val=""/>
      <w:lvlJc w:val="left"/>
      <w:pPr>
        <w:ind w:left="1776" w:hanging="360"/>
      </w:pPr>
      <w:rPr>
        <w:rFonts w:ascii="Symbol" w:eastAsia="MS Mincho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9"/>
  </w:num>
  <w:num w:numId="5">
    <w:abstractNumId w:val="7"/>
  </w:num>
  <w:num w:numId="6">
    <w:abstractNumId w:val="3"/>
  </w:num>
  <w:num w:numId="7">
    <w:abstractNumId w:val="5"/>
  </w:num>
  <w:num w:numId="8">
    <w:abstractNumId w:val="2"/>
  </w:num>
  <w:num w:numId="9">
    <w:abstractNumId w:val="6"/>
  </w:num>
  <w:num w:numId="10">
    <w:abstractNumId w:val="0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attachedTemplate r:id="rId1"/>
  <w:defaultTabStop w:val="708"/>
  <w:hyphenationZone w:val="425"/>
  <w:characterSpacingControl w:val="doNotCompress"/>
  <w:hdrShapeDefaults>
    <o:shapedefaults v:ext="edit" spidmax="2049">
      <o:colormru v:ext="edit" colors="#ff8000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9DB"/>
    <w:rsid w:val="00010AF1"/>
    <w:rsid w:val="000564F8"/>
    <w:rsid w:val="000614AC"/>
    <w:rsid w:val="00091C84"/>
    <w:rsid w:val="000A6FC0"/>
    <w:rsid w:val="000B1644"/>
    <w:rsid w:val="000F3BB8"/>
    <w:rsid w:val="00114A4C"/>
    <w:rsid w:val="001168C8"/>
    <w:rsid w:val="00120D14"/>
    <w:rsid w:val="00131F71"/>
    <w:rsid w:val="00137FA7"/>
    <w:rsid w:val="001446EB"/>
    <w:rsid w:val="00155B3D"/>
    <w:rsid w:val="001566CF"/>
    <w:rsid w:val="00157748"/>
    <w:rsid w:val="00166B25"/>
    <w:rsid w:val="00173170"/>
    <w:rsid w:val="00184FF0"/>
    <w:rsid w:val="001B5D01"/>
    <w:rsid w:val="001B69C3"/>
    <w:rsid w:val="001C17F4"/>
    <w:rsid w:val="001D04A4"/>
    <w:rsid w:val="001E4355"/>
    <w:rsid w:val="001E53D7"/>
    <w:rsid w:val="001F5154"/>
    <w:rsid w:val="00204859"/>
    <w:rsid w:val="00207E9C"/>
    <w:rsid w:val="002171D2"/>
    <w:rsid w:val="00230771"/>
    <w:rsid w:val="00236796"/>
    <w:rsid w:val="00275C2B"/>
    <w:rsid w:val="002A317E"/>
    <w:rsid w:val="002C0A43"/>
    <w:rsid w:val="002D76B0"/>
    <w:rsid w:val="002E132A"/>
    <w:rsid w:val="002F0759"/>
    <w:rsid w:val="002F4DE2"/>
    <w:rsid w:val="00310AE5"/>
    <w:rsid w:val="003247DC"/>
    <w:rsid w:val="00370E0A"/>
    <w:rsid w:val="003778BE"/>
    <w:rsid w:val="003873C1"/>
    <w:rsid w:val="00390CC9"/>
    <w:rsid w:val="003A3078"/>
    <w:rsid w:val="003C0E88"/>
    <w:rsid w:val="003D68E7"/>
    <w:rsid w:val="003D7355"/>
    <w:rsid w:val="003E40B4"/>
    <w:rsid w:val="003F64C7"/>
    <w:rsid w:val="004314E9"/>
    <w:rsid w:val="0044216C"/>
    <w:rsid w:val="00461DE1"/>
    <w:rsid w:val="004835EE"/>
    <w:rsid w:val="0048505F"/>
    <w:rsid w:val="004B6791"/>
    <w:rsid w:val="004F25B4"/>
    <w:rsid w:val="004F2BFD"/>
    <w:rsid w:val="004F7D96"/>
    <w:rsid w:val="00526D48"/>
    <w:rsid w:val="005469DB"/>
    <w:rsid w:val="005840BD"/>
    <w:rsid w:val="00584345"/>
    <w:rsid w:val="005B7601"/>
    <w:rsid w:val="005B7B02"/>
    <w:rsid w:val="005C1FAA"/>
    <w:rsid w:val="005C738B"/>
    <w:rsid w:val="0060219A"/>
    <w:rsid w:val="00626A0A"/>
    <w:rsid w:val="006358A3"/>
    <w:rsid w:val="00643C26"/>
    <w:rsid w:val="00645806"/>
    <w:rsid w:val="0067242B"/>
    <w:rsid w:val="0068672C"/>
    <w:rsid w:val="006C3382"/>
    <w:rsid w:val="006D01FD"/>
    <w:rsid w:val="006F77A5"/>
    <w:rsid w:val="00714FCF"/>
    <w:rsid w:val="00735B68"/>
    <w:rsid w:val="00746A41"/>
    <w:rsid w:val="007473F5"/>
    <w:rsid w:val="00755608"/>
    <w:rsid w:val="00783C4C"/>
    <w:rsid w:val="00784EFA"/>
    <w:rsid w:val="007A1340"/>
    <w:rsid w:val="007A136E"/>
    <w:rsid w:val="007B3AE8"/>
    <w:rsid w:val="007D094C"/>
    <w:rsid w:val="007E2A32"/>
    <w:rsid w:val="007E38B7"/>
    <w:rsid w:val="007F024F"/>
    <w:rsid w:val="00802C8F"/>
    <w:rsid w:val="0081190B"/>
    <w:rsid w:val="00821B13"/>
    <w:rsid w:val="00825400"/>
    <w:rsid w:val="00833776"/>
    <w:rsid w:val="008443BB"/>
    <w:rsid w:val="00861225"/>
    <w:rsid w:val="0087426A"/>
    <w:rsid w:val="00881531"/>
    <w:rsid w:val="008869E0"/>
    <w:rsid w:val="008D26E0"/>
    <w:rsid w:val="008E7C0F"/>
    <w:rsid w:val="008F1DAA"/>
    <w:rsid w:val="00905DE9"/>
    <w:rsid w:val="00931B1E"/>
    <w:rsid w:val="00934267"/>
    <w:rsid w:val="00937A48"/>
    <w:rsid w:val="009545CA"/>
    <w:rsid w:val="00956511"/>
    <w:rsid w:val="00967ACA"/>
    <w:rsid w:val="00991A38"/>
    <w:rsid w:val="009C75CF"/>
    <w:rsid w:val="009F367A"/>
    <w:rsid w:val="009F5CE7"/>
    <w:rsid w:val="00A14687"/>
    <w:rsid w:val="00A35CDA"/>
    <w:rsid w:val="00A62515"/>
    <w:rsid w:val="00A70072"/>
    <w:rsid w:val="00A80F8D"/>
    <w:rsid w:val="00A857F1"/>
    <w:rsid w:val="00A85F30"/>
    <w:rsid w:val="00AD185C"/>
    <w:rsid w:val="00AD3A5C"/>
    <w:rsid w:val="00AE248E"/>
    <w:rsid w:val="00AE5447"/>
    <w:rsid w:val="00B05F5A"/>
    <w:rsid w:val="00B07E9F"/>
    <w:rsid w:val="00B105FC"/>
    <w:rsid w:val="00B174CE"/>
    <w:rsid w:val="00B17F17"/>
    <w:rsid w:val="00B30887"/>
    <w:rsid w:val="00B41BF7"/>
    <w:rsid w:val="00B4361A"/>
    <w:rsid w:val="00B476C7"/>
    <w:rsid w:val="00B543AE"/>
    <w:rsid w:val="00B747F2"/>
    <w:rsid w:val="00B85351"/>
    <w:rsid w:val="00B91504"/>
    <w:rsid w:val="00BE093C"/>
    <w:rsid w:val="00BF1D16"/>
    <w:rsid w:val="00BF62AA"/>
    <w:rsid w:val="00C150B5"/>
    <w:rsid w:val="00C742E1"/>
    <w:rsid w:val="00C813FF"/>
    <w:rsid w:val="00C817D4"/>
    <w:rsid w:val="00CB1D48"/>
    <w:rsid w:val="00CC77DE"/>
    <w:rsid w:val="00CE7BF1"/>
    <w:rsid w:val="00D339FB"/>
    <w:rsid w:val="00D579E0"/>
    <w:rsid w:val="00D737B6"/>
    <w:rsid w:val="00D77471"/>
    <w:rsid w:val="00D860E1"/>
    <w:rsid w:val="00E040C2"/>
    <w:rsid w:val="00E20895"/>
    <w:rsid w:val="00E34874"/>
    <w:rsid w:val="00E360F9"/>
    <w:rsid w:val="00E51BF4"/>
    <w:rsid w:val="00E5456A"/>
    <w:rsid w:val="00E5637E"/>
    <w:rsid w:val="00E75AE1"/>
    <w:rsid w:val="00E92FC2"/>
    <w:rsid w:val="00EA0E3C"/>
    <w:rsid w:val="00ED0507"/>
    <w:rsid w:val="00ED5738"/>
    <w:rsid w:val="00EE3C8A"/>
    <w:rsid w:val="00F11856"/>
    <w:rsid w:val="00F15C60"/>
    <w:rsid w:val="00F35AE5"/>
    <w:rsid w:val="00F407A3"/>
    <w:rsid w:val="00F45376"/>
    <w:rsid w:val="00F515DB"/>
    <w:rsid w:val="00F636BD"/>
    <w:rsid w:val="00F70A4D"/>
    <w:rsid w:val="00F721A0"/>
    <w:rsid w:val="00F739EC"/>
    <w:rsid w:val="00F8136B"/>
    <w:rsid w:val="00FB17B2"/>
    <w:rsid w:val="00FD31F0"/>
    <w:rsid w:val="00FF2043"/>
    <w:rsid w:val="00FF4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o:colormru v:ext="edit" colors="#ff8000"/>
    </o:shapedefaults>
    <o:shapelayout v:ext="edit">
      <o:idmap v:ext="edit" data="1"/>
    </o:shapelayout>
  </w:shapeDefaults>
  <w:decimalSymbol w:val=","/>
  <w:listSeparator w:val=";"/>
  <w14:docId w14:val="19628B1E"/>
  <w15:docId w15:val="{46E7D738-4062-4E65-A365-77BA925C1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MS Mincho" w:hAnsi="Cambria" w:cs="Times New Roman"/>
        <w:lang w:val="fr-FR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5B4"/>
    <w:rPr>
      <w:sz w:val="24"/>
      <w:szCs w:val="24"/>
      <w:lang w:val="es-ES_tradnl"/>
    </w:rPr>
  </w:style>
  <w:style w:type="paragraph" w:styleId="Titre2">
    <w:name w:val="heading 2"/>
    <w:basedOn w:val="Normal"/>
    <w:link w:val="Titre2Car"/>
    <w:uiPriority w:val="9"/>
    <w:qFormat/>
    <w:rsid w:val="00D737B6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fr-FR" w:eastAsia="fr-FR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091C8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F25B4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4F25B4"/>
    <w:rPr>
      <w:rFonts w:ascii="Lucida Grande" w:hAnsi="Lucida Grande" w:cs="Lucida Grande"/>
      <w:sz w:val="18"/>
      <w:szCs w:val="18"/>
    </w:rPr>
  </w:style>
  <w:style w:type="paragraph" w:styleId="Paragraphedeliste">
    <w:name w:val="List Paragraph"/>
    <w:basedOn w:val="Normal"/>
    <w:uiPriority w:val="34"/>
    <w:qFormat/>
    <w:rsid w:val="004F25B4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A70072"/>
    <w:pPr>
      <w:tabs>
        <w:tab w:val="center" w:pos="4252"/>
        <w:tab w:val="right" w:pos="8504"/>
      </w:tabs>
    </w:pPr>
  </w:style>
  <w:style w:type="character" w:customStyle="1" w:styleId="En-tteCar">
    <w:name w:val="En-tête Car"/>
    <w:basedOn w:val="Policepardfaut"/>
    <w:link w:val="En-tte"/>
    <w:uiPriority w:val="99"/>
    <w:rsid w:val="00A70072"/>
  </w:style>
  <w:style w:type="paragraph" w:styleId="Pieddepage">
    <w:name w:val="footer"/>
    <w:basedOn w:val="Normal"/>
    <w:link w:val="PieddepageCar"/>
    <w:uiPriority w:val="99"/>
    <w:unhideWhenUsed/>
    <w:rsid w:val="00A70072"/>
    <w:pPr>
      <w:tabs>
        <w:tab w:val="center" w:pos="4252"/>
        <w:tab w:val="right" w:pos="8504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70072"/>
  </w:style>
  <w:style w:type="character" w:styleId="Lienhypertexte">
    <w:name w:val="Hyperlink"/>
    <w:basedOn w:val="Policepardfaut"/>
    <w:uiPriority w:val="99"/>
    <w:unhideWhenUsed/>
    <w:rsid w:val="00B174CE"/>
    <w:rPr>
      <w:color w:val="0000FF" w:themeColor="hyperlink"/>
      <w:u w:val="single"/>
    </w:rPr>
  </w:style>
  <w:style w:type="character" w:customStyle="1" w:styleId="Titre2Car">
    <w:name w:val="Titre 2 Car"/>
    <w:basedOn w:val="Policepardfaut"/>
    <w:link w:val="Titre2"/>
    <w:uiPriority w:val="9"/>
    <w:rsid w:val="00D737B6"/>
    <w:rPr>
      <w:rFonts w:ascii="Times New Roman" w:eastAsia="Times New Roman" w:hAnsi="Times New Roman"/>
      <w:b/>
      <w:bCs/>
      <w:sz w:val="36"/>
      <w:szCs w:val="36"/>
      <w:lang w:eastAsia="fr-FR"/>
    </w:rPr>
  </w:style>
  <w:style w:type="character" w:customStyle="1" w:styleId="apple-converted-space">
    <w:name w:val="apple-converted-space"/>
    <w:basedOn w:val="Policepardfaut"/>
    <w:rsid w:val="00D737B6"/>
  </w:style>
  <w:style w:type="character" w:customStyle="1" w:styleId="Titre4Car">
    <w:name w:val="Titre 4 Car"/>
    <w:basedOn w:val="Policepardfaut"/>
    <w:link w:val="Titre4"/>
    <w:uiPriority w:val="9"/>
    <w:semiHidden/>
    <w:rsid w:val="00091C8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091C84"/>
    <w:pPr>
      <w:spacing w:before="100" w:beforeAutospacing="1" w:after="100" w:afterAutospacing="1"/>
    </w:pPr>
    <w:rPr>
      <w:rFonts w:ascii="Times New Roman" w:eastAsia="Times New Roman" w:hAnsi="Times New Roman"/>
      <w:lang w:val="fr-FR" w:eastAsia="fr-FR"/>
    </w:rPr>
  </w:style>
  <w:style w:type="character" w:customStyle="1" w:styleId="documentleft-box">
    <w:name w:val="document_left-box"/>
    <w:basedOn w:val="Policepardfaut"/>
    <w:rsid w:val="002D76B0"/>
  </w:style>
  <w:style w:type="paragraph" w:customStyle="1" w:styleId="documentsectiontitle">
    <w:name w:val="document_sectiontitle"/>
    <w:basedOn w:val="Normal"/>
    <w:rsid w:val="002D76B0"/>
    <w:pPr>
      <w:spacing w:line="220" w:lineRule="atLeast"/>
    </w:pPr>
    <w:rPr>
      <w:rFonts w:ascii="Times New Roman" w:eastAsia="Times New Roman" w:hAnsi="Times New Roman"/>
      <w:b/>
      <w:bCs/>
      <w:caps/>
      <w:lang w:val="fr-FR" w:eastAsia="fr-FR"/>
    </w:rPr>
  </w:style>
  <w:style w:type="character" w:customStyle="1" w:styleId="span">
    <w:name w:val="span"/>
    <w:basedOn w:val="Policepardfaut"/>
    <w:rsid w:val="002D76B0"/>
    <w:rPr>
      <w:bdr w:val="none" w:sz="0" w:space="0" w:color="auto"/>
      <w:vertAlign w:val="baseline"/>
    </w:rPr>
  </w:style>
  <w:style w:type="character" w:customStyle="1" w:styleId="singlecolumnspanpaddedlinenth-child1">
    <w:name w:val="singlecolumn_span_paddedline_nth-child(1)"/>
    <w:basedOn w:val="Policepardfaut"/>
    <w:rsid w:val="002D76B0"/>
  </w:style>
  <w:style w:type="paragraph" w:customStyle="1" w:styleId="p">
    <w:name w:val="p"/>
    <w:basedOn w:val="Normal"/>
    <w:rsid w:val="002D76B0"/>
    <w:pPr>
      <w:spacing w:line="240" w:lineRule="atLeast"/>
    </w:pPr>
    <w:rPr>
      <w:rFonts w:ascii="Times New Roman" w:eastAsia="Times New Roman" w:hAnsi="Times New Roman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0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152559">
          <w:marLeft w:val="150"/>
          <w:marRight w:val="75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69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Nath.thenaisie@outlook.com" TargetMode="External"/><Relationship Id="rId4" Type="http://schemas.openxmlformats.org/officeDocument/2006/relationships/image" Target="media/image2.jpeg"/><Relationship Id="rId9" Type="http://schemas.openxmlformats.org/officeDocument/2006/relationships/hyperlink" Target="mailto:Nath.thenaisie@outlook.co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amp\www\modeles-de-cv\descargar\descargar-word\Formato15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0115166-0246-4B24-B394-108AEC659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Formato15.dotx</Template>
  <TotalTime>176</TotalTime>
  <Pages>1</Pages>
  <Words>0</Words>
  <Characters>3</Characters>
  <Application>Microsoft Office Word</Application>
  <DocSecurity>0</DocSecurity>
  <Lines>1</Lines>
  <Paragraphs>1</Paragraphs>
  <ScaleCrop>false</ScaleCrop>
  <HeadingPairs>
    <vt:vector size="6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</CharactersWithSpaces>
  <SharedDoc>false</SharedDoc>
  <HLinks>
    <vt:vector size="6" baseType="variant">
      <vt:variant>
        <vt:i4>51</vt:i4>
      </vt:variant>
      <vt:variant>
        <vt:i4>2088</vt:i4>
      </vt:variant>
      <vt:variant>
        <vt:i4>1025</vt:i4>
      </vt:variant>
      <vt:variant>
        <vt:i4>1</vt:i4>
      </vt:variant>
      <vt:variant>
        <vt:lpwstr>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Charles</dc:creator>
  <cp:lastModifiedBy>NATH THENAISIE</cp:lastModifiedBy>
  <cp:revision>8</cp:revision>
  <cp:lastPrinted>2016-10-02T07:33:00Z</cp:lastPrinted>
  <dcterms:created xsi:type="dcterms:W3CDTF">2020-11-25T10:59:00Z</dcterms:created>
  <dcterms:modified xsi:type="dcterms:W3CDTF">2020-11-25T13:49:00Z</dcterms:modified>
</cp:coreProperties>
</file>